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C6B" w:rsidRPr="00D30E2F" w:rsidRDefault="00CC4C6B" w:rsidP="00EC186F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30E2F">
        <w:t>ИНФОРМАЦИЯ</w:t>
      </w:r>
    </w:p>
    <w:p w:rsidR="00CC4C6B" w:rsidRPr="00D30E2F" w:rsidRDefault="00CC4C6B" w:rsidP="00EC186F">
      <w:pPr>
        <w:jc w:val="center"/>
      </w:pPr>
      <w:r w:rsidRPr="00D30E2F">
        <w:t xml:space="preserve">        О доходах, имуществе и обязательствах имущественного характера          </w:t>
      </w:r>
    </w:p>
    <w:p w:rsidR="00CC4C6B" w:rsidRPr="00D30E2F" w:rsidRDefault="00CC4C6B" w:rsidP="00EC186F">
      <w:pPr>
        <w:jc w:val="center"/>
      </w:pPr>
      <w:r w:rsidRPr="00D30E2F">
        <w:t>государственных гражданских служащих администрации Правительства области</w:t>
      </w:r>
    </w:p>
    <w:p w:rsidR="00CC4C6B" w:rsidRPr="00D30E2F" w:rsidRDefault="00CC4C6B" w:rsidP="00EC186F">
      <w:pPr>
        <w:jc w:val="center"/>
      </w:pPr>
      <w:r w:rsidRPr="00D30E2F">
        <w:t xml:space="preserve">за период с </w:t>
      </w:r>
      <w:fldSimple w:instr=" QUOTE  поле1  \* MERGEFORMAT ">
        <w:r>
          <w:t>01 января</w:t>
        </w:r>
      </w:fldSimple>
      <w:r w:rsidRPr="00A51AB6">
        <w:t xml:space="preserve"> по </w:t>
      </w:r>
      <w:fldSimple w:instr=" QUOTE  поле2  \* MERGEFORMAT ">
        <w:r>
          <w:t>31 декабря 2015</w:t>
        </w:r>
      </w:fldSimple>
      <w:r w:rsidRPr="00A51AB6">
        <w:t xml:space="preserve"> года</w:t>
      </w:r>
    </w:p>
    <w:p w:rsidR="00CC4C6B" w:rsidRDefault="00CC4C6B" w:rsidP="00EC186F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"/>
        <w:gridCol w:w="2092"/>
        <w:gridCol w:w="1842"/>
        <w:gridCol w:w="1134"/>
        <w:gridCol w:w="1983"/>
        <w:gridCol w:w="1276"/>
        <w:gridCol w:w="992"/>
        <w:gridCol w:w="1700"/>
        <w:gridCol w:w="1984"/>
        <w:gridCol w:w="1275"/>
        <w:gridCol w:w="1418"/>
      </w:tblGrid>
      <w:tr w:rsidR="00CC4C6B" w:rsidRPr="00DD7E81">
        <w:tc>
          <w:tcPr>
            <w:tcW w:w="2093" w:type="dxa"/>
            <w:gridSpan w:val="2"/>
            <w:vMerge w:val="restart"/>
          </w:tcPr>
          <w:p w:rsidR="00CC4C6B" w:rsidRPr="00DD7E81" w:rsidRDefault="00CC4C6B" w:rsidP="00935E1F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CC4C6B" w:rsidRPr="00DD7E81" w:rsidRDefault="00CC4C6B" w:rsidP="00A72A91">
            <w:pPr>
              <w:jc w:val="center"/>
            </w:pPr>
            <w:r w:rsidRPr="00DD7E81">
              <w:t>Декларирован</w:t>
            </w:r>
            <w:r>
              <w:t>-</w:t>
            </w:r>
            <w:r w:rsidRPr="00DD7E81">
              <w:t>ный годовой доход за 201</w:t>
            </w:r>
            <w:r>
              <w:t>5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1134" w:type="dxa"/>
            <w:vMerge w:val="restart"/>
          </w:tcPr>
          <w:p w:rsidR="00CC4C6B" w:rsidRPr="00DD7E81" w:rsidRDefault="00CC4C6B" w:rsidP="00F2474D">
            <w:pPr>
              <w:jc w:val="center"/>
            </w:pPr>
            <w:r w:rsidRPr="00935E1F">
              <w:rPr>
                <w:sz w:val="20"/>
                <w:szCs w:val="20"/>
              </w:rPr>
              <w:t>Сведения об источ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никах получения средств, за счет кото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рых со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вершена сделка по приобре</w:t>
            </w:r>
            <w:r w:rsidRP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 xml:space="preserve">тению </w:t>
            </w:r>
            <w:r>
              <w:rPr>
                <w:sz w:val="20"/>
                <w:szCs w:val="20"/>
              </w:rPr>
              <w:t>зе-</w:t>
            </w:r>
            <w:r w:rsidRPr="00935E1F">
              <w:rPr>
                <w:sz w:val="20"/>
                <w:szCs w:val="20"/>
              </w:rPr>
              <w:t>мельного участка, другого объекта недвижи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мого иму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щества, транс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портного средства, ценных бумаг, акций и др.</w:t>
            </w:r>
          </w:p>
        </w:tc>
        <w:tc>
          <w:tcPr>
            <w:tcW w:w="5953" w:type="dxa"/>
            <w:gridSpan w:val="4"/>
          </w:tcPr>
          <w:p w:rsidR="00CC4C6B" w:rsidRPr="00DD7E81" w:rsidRDefault="00CC4C6B" w:rsidP="00935E1F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CC4C6B" w:rsidRPr="00DD7E81" w:rsidRDefault="00CC4C6B" w:rsidP="00935E1F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CC4C6B" w:rsidRPr="00DD7E81">
        <w:tc>
          <w:tcPr>
            <w:tcW w:w="2093" w:type="dxa"/>
            <w:gridSpan w:val="2"/>
            <w:vMerge/>
          </w:tcPr>
          <w:p w:rsidR="00CC4C6B" w:rsidRPr="00DD7E81" w:rsidRDefault="00CC4C6B" w:rsidP="00935E1F">
            <w:pPr>
              <w:jc w:val="center"/>
            </w:pPr>
          </w:p>
        </w:tc>
        <w:tc>
          <w:tcPr>
            <w:tcW w:w="1843" w:type="dxa"/>
            <w:vMerge/>
          </w:tcPr>
          <w:p w:rsidR="00CC4C6B" w:rsidRPr="00DD7E81" w:rsidRDefault="00CC4C6B" w:rsidP="00935E1F">
            <w:pPr>
              <w:jc w:val="center"/>
            </w:pPr>
          </w:p>
        </w:tc>
        <w:tc>
          <w:tcPr>
            <w:tcW w:w="1134" w:type="dxa"/>
            <w:vMerge/>
          </w:tcPr>
          <w:p w:rsidR="00CC4C6B" w:rsidRPr="00DD7E81" w:rsidRDefault="00CC4C6B" w:rsidP="00935E1F">
            <w:pPr>
              <w:jc w:val="center"/>
            </w:pPr>
          </w:p>
        </w:tc>
        <w:tc>
          <w:tcPr>
            <w:tcW w:w="1984" w:type="dxa"/>
          </w:tcPr>
          <w:p w:rsidR="00CC4C6B" w:rsidRDefault="00CC4C6B" w:rsidP="00935E1F">
            <w:pPr>
              <w:jc w:val="center"/>
            </w:pPr>
            <w:r w:rsidRPr="00DD7E81">
              <w:t>Вид объектов недвижимости</w:t>
            </w:r>
            <w:r>
              <w:t>,</w:t>
            </w:r>
          </w:p>
          <w:p w:rsidR="00CC4C6B" w:rsidRDefault="00CC4C6B" w:rsidP="00935E1F">
            <w:pPr>
              <w:jc w:val="center"/>
              <w:rPr>
                <w:lang w:val="en-US"/>
              </w:rPr>
            </w:pPr>
            <w:r>
              <w:t>вид собственности</w:t>
            </w:r>
          </w:p>
          <w:p w:rsidR="00CC4C6B" w:rsidRDefault="00CC4C6B" w:rsidP="00935E1F">
            <w:pPr>
              <w:jc w:val="center"/>
              <w:rPr>
                <w:lang w:val="en-US"/>
              </w:rPr>
            </w:pPr>
          </w:p>
          <w:p w:rsidR="00CC4C6B" w:rsidRDefault="00CC4C6B" w:rsidP="00935E1F">
            <w:pPr>
              <w:jc w:val="center"/>
              <w:rPr>
                <w:lang w:val="en-US"/>
              </w:rPr>
            </w:pPr>
          </w:p>
          <w:p w:rsidR="00CC4C6B" w:rsidRDefault="00CC4C6B" w:rsidP="00935E1F">
            <w:pPr>
              <w:jc w:val="center"/>
              <w:rPr>
                <w:lang w:val="en-US"/>
              </w:rPr>
            </w:pPr>
          </w:p>
          <w:p w:rsidR="00CC4C6B" w:rsidRDefault="00CC4C6B" w:rsidP="00935E1F">
            <w:pPr>
              <w:jc w:val="center"/>
              <w:rPr>
                <w:lang w:val="en-US"/>
              </w:rPr>
            </w:pPr>
          </w:p>
          <w:p w:rsidR="00CC4C6B" w:rsidRDefault="00CC4C6B" w:rsidP="00935E1F">
            <w:pPr>
              <w:jc w:val="center"/>
              <w:rPr>
                <w:lang w:val="en-US"/>
              </w:rPr>
            </w:pPr>
          </w:p>
          <w:p w:rsidR="00CC4C6B" w:rsidRPr="00B21E93" w:rsidRDefault="00CC4C6B" w:rsidP="00935E1F">
            <w:pPr>
              <w:jc w:val="center"/>
            </w:pPr>
          </w:p>
        </w:tc>
        <w:tc>
          <w:tcPr>
            <w:tcW w:w="1276" w:type="dxa"/>
          </w:tcPr>
          <w:p w:rsidR="00CC4C6B" w:rsidRPr="00DD7E81" w:rsidRDefault="00CC4C6B" w:rsidP="00935E1F">
            <w:pPr>
              <w:jc w:val="center"/>
            </w:pPr>
            <w:r w:rsidRPr="00DD7E81">
              <w:t>Площадь</w:t>
            </w:r>
          </w:p>
          <w:p w:rsidR="00CC4C6B" w:rsidRPr="00DD7E81" w:rsidRDefault="00CC4C6B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992" w:type="dxa"/>
          </w:tcPr>
          <w:p w:rsidR="00CC4C6B" w:rsidRPr="00DD7E81" w:rsidRDefault="00CC4C6B" w:rsidP="007C20A8">
            <w:pPr>
              <w:jc w:val="center"/>
            </w:pPr>
            <w:r w:rsidRPr="00DD7E81">
              <w:t>Страна распо</w:t>
            </w:r>
            <w:r>
              <w:t>-</w:t>
            </w:r>
            <w:r w:rsidRPr="00DD7E81">
              <w:t>ложе</w:t>
            </w:r>
            <w:r>
              <w:t>-</w:t>
            </w:r>
            <w:r w:rsidRPr="00DD7E81">
              <w:t>ния</w:t>
            </w:r>
          </w:p>
        </w:tc>
        <w:tc>
          <w:tcPr>
            <w:tcW w:w="1701" w:type="dxa"/>
          </w:tcPr>
          <w:p w:rsidR="00CC4C6B" w:rsidRPr="00DD7E81" w:rsidRDefault="00CC4C6B" w:rsidP="00935E1F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</w:tcPr>
          <w:p w:rsidR="00CC4C6B" w:rsidRPr="00DD7E81" w:rsidRDefault="00CC4C6B" w:rsidP="00935E1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</w:tcPr>
          <w:p w:rsidR="00CC4C6B" w:rsidRPr="00DD7E81" w:rsidRDefault="00CC4C6B" w:rsidP="00935E1F">
            <w:pPr>
              <w:jc w:val="center"/>
            </w:pPr>
            <w:r w:rsidRPr="00DD7E81">
              <w:t>Площадь</w:t>
            </w:r>
          </w:p>
          <w:p w:rsidR="00CC4C6B" w:rsidRPr="00DD7E81" w:rsidRDefault="00CC4C6B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1418" w:type="dxa"/>
          </w:tcPr>
          <w:p w:rsidR="00CC4C6B" w:rsidRPr="00DD7E81" w:rsidRDefault="00CC4C6B" w:rsidP="00935E1F">
            <w:pPr>
              <w:jc w:val="center"/>
            </w:pPr>
            <w:r w:rsidRPr="00DD7E81">
              <w:t>Страна располо</w:t>
            </w:r>
            <w:r>
              <w:rPr>
                <w:lang w:val="en-US"/>
              </w:rPr>
              <w:t>-</w:t>
            </w:r>
            <w:r w:rsidRPr="00DD7E81">
              <w:t>жения</w:t>
            </w:r>
          </w:p>
        </w:tc>
      </w:tr>
      <w:tr w:rsidR="00CC4C6B" w:rsidRPr="00DD7E81">
        <w:tc>
          <w:tcPr>
            <w:tcW w:w="15701" w:type="dxa"/>
            <w:gridSpan w:val="11"/>
          </w:tcPr>
          <w:p w:rsidR="00CC4C6B" w:rsidRPr="00DD7E81" w:rsidRDefault="00CC4C6B" w:rsidP="00935E1F">
            <w:pPr>
              <w:jc w:val="center"/>
            </w:pPr>
            <w:r>
              <w:t>администрация Правительства области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>Громоздов Владимир Вениаминович</w:t>
            </w:r>
          </w:p>
          <w:p w:rsidR="00CC4C6B" w:rsidRPr="00DD7E81" w:rsidRDefault="00CC4C6B" w:rsidP="00935E1F">
            <w:pPr>
              <w:jc w:val="center"/>
            </w:pPr>
            <w:r>
              <w:t>заместитель руководителя администрации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Pr="00DD7E81" w:rsidRDefault="00CC4C6B" w:rsidP="00935E1F">
            <w:pPr>
              <w:jc w:val="center"/>
            </w:pPr>
            <w:r>
              <w:t xml:space="preserve"> 819110.55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Pr="00DD7E81" w:rsidRDefault="00CC4C6B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FD34D0">
            <w:pPr>
              <w:jc w:val="center"/>
            </w:pPr>
            <w:r>
              <w:t>земельный участок для коллективного садоводства,</w:t>
            </w:r>
          </w:p>
          <w:p w:rsidR="00CC4C6B" w:rsidRPr="00DD7E81" w:rsidRDefault="00CC4C6B" w:rsidP="00FD34D0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Pr="00DD7E81" w:rsidRDefault="00CC4C6B" w:rsidP="00935E1F">
            <w:pPr>
              <w:jc w:val="center"/>
            </w:pPr>
            <w:r>
              <w:t xml:space="preserve"> 407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Pr="00DD7E81" w:rsidRDefault="00CC4C6B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Pr="00DD7E81" w:rsidRDefault="00CC4C6B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Pr="00DD7E81" w:rsidRDefault="00CC4C6B" w:rsidP="00935E1F">
            <w:pPr>
              <w:jc w:val="center"/>
            </w:pPr>
            <w:r>
              <w:t>садовый дом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Pr="00DD7E81" w:rsidRDefault="00CC4C6B" w:rsidP="00935E1F">
            <w:pPr>
              <w:jc w:val="center"/>
            </w:pPr>
            <w:r>
              <w:t xml:space="preserve"> 42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Pr="00DD7E81" w:rsidRDefault="00CC4C6B" w:rsidP="00935E1F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>квартира</w:t>
            </w:r>
          </w:p>
          <w:p w:rsidR="00CC4C6B" w:rsidRDefault="00CC4C6B" w:rsidP="00FD34D0">
            <w:pPr>
              <w:jc w:val="center"/>
            </w:pPr>
            <w:r>
              <w:t xml:space="preserve"> долевая, 1/4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 xml:space="preserve"> 86.8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935E1F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>квартира</w:t>
            </w:r>
          </w:p>
          <w:p w:rsidR="00CC4C6B" w:rsidRDefault="00CC4C6B" w:rsidP="00FD34D0">
            <w:pPr>
              <w:jc w:val="center"/>
            </w:pPr>
            <w:r>
              <w:t xml:space="preserve"> долевая, 1/2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 xml:space="preserve"> 54.4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935E1F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  <w:r>
              <w:t>гараж,</w:t>
            </w:r>
          </w:p>
          <w:p w:rsidR="00CC4C6B" w:rsidRDefault="00CC4C6B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  <w:r>
              <w:t xml:space="preserve"> 23.5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CC4C6B" w:rsidRDefault="00CC4C6B" w:rsidP="00935E1F">
            <w:pPr>
              <w:jc w:val="center"/>
            </w:pPr>
            <w:r>
              <w:t xml:space="preserve"> 641395.8</w:t>
            </w:r>
          </w:p>
        </w:tc>
        <w:tc>
          <w:tcPr>
            <w:tcW w:w="1134" w:type="dxa"/>
          </w:tcPr>
          <w:p w:rsidR="00CC4C6B" w:rsidRDefault="00CC4C6B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935E1F">
            <w:pPr>
              <w:jc w:val="center"/>
            </w:pPr>
            <w:r>
              <w:t>квартира</w:t>
            </w:r>
          </w:p>
          <w:p w:rsidR="00CC4C6B" w:rsidRDefault="00CC4C6B" w:rsidP="00FD34D0">
            <w:pPr>
              <w:jc w:val="center"/>
            </w:pPr>
            <w:r>
              <w:t>долевая, 1/4</w:t>
            </w:r>
          </w:p>
        </w:tc>
        <w:tc>
          <w:tcPr>
            <w:tcW w:w="1276" w:type="dxa"/>
          </w:tcPr>
          <w:p w:rsidR="00CC4C6B" w:rsidRDefault="00CC4C6B" w:rsidP="00935E1F">
            <w:pPr>
              <w:jc w:val="center"/>
            </w:pPr>
            <w:r>
              <w:t xml:space="preserve"> 86.8</w:t>
            </w:r>
          </w:p>
        </w:tc>
        <w:tc>
          <w:tcPr>
            <w:tcW w:w="992" w:type="dxa"/>
          </w:tcPr>
          <w:p w:rsidR="00CC4C6B" w:rsidRDefault="00CC4C6B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935E1F">
            <w:pPr>
              <w:jc w:val="center"/>
            </w:pPr>
            <w:r>
              <w:t>земельный участок</w:t>
            </w:r>
          </w:p>
          <w:p w:rsidR="00CC4C6B" w:rsidRDefault="00CC4C6B" w:rsidP="00935E1F">
            <w:pPr>
              <w:jc w:val="center"/>
            </w:pPr>
            <w:r>
              <w:t>садовый дом</w:t>
            </w:r>
          </w:p>
        </w:tc>
        <w:tc>
          <w:tcPr>
            <w:tcW w:w="1985" w:type="dxa"/>
          </w:tcPr>
          <w:p w:rsidR="00CC4C6B" w:rsidRDefault="00CC4C6B" w:rsidP="00935E1F">
            <w:pPr>
              <w:jc w:val="center"/>
            </w:pPr>
            <w:r>
              <w:t>407</w:t>
            </w:r>
          </w:p>
          <w:p w:rsidR="00CC4C6B" w:rsidRDefault="00CC4C6B" w:rsidP="00935E1F">
            <w:pPr>
              <w:jc w:val="center"/>
            </w:pPr>
          </w:p>
          <w:p w:rsidR="00CC4C6B" w:rsidRDefault="00CC4C6B" w:rsidP="00935E1F">
            <w:pPr>
              <w:jc w:val="center"/>
            </w:pPr>
            <w:r>
              <w:t>42</w:t>
            </w:r>
          </w:p>
        </w:tc>
        <w:tc>
          <w:tcPr>
            <w:tcW w:w="1275" w:type="dxa"/>
          </w:tcPr>
          <w:p w:rsidR="00CC4C6B" w:rsidRDefault="00CC4C6B" w:rsidP="00935E1F">
            <w:pPr>
              <w:jc w:val="center"/>
            </w:pPr>
            <w:r>
              <w:t>Россия</w:t>
            </w:r>
          </w:p>
          <w:p w:rsidR="00CC4C6B" w:rsidRDefault="00CC4C6B" w:rsidP="00935E1F">
            <w:pPr>
              <w:jc w:val="center"/>
            </w:pPr>
          </w:p>
          <w:p w:rsidR="00CC4C6B" w:rsidRDefault="00CC4C6B" w:rsidP="00935E1F">
            <w:pPr>
              <w:jc w:val="center"/>
            </w:pPr>
            <w:r>
              <w:t>Россия</w:t>
            </w:r>
          </w:p>
        </w:tc>
        <w:tc>
          <w:tcPr>
            <w:tcW w:w="1418" w:type="dxa"/>
          </w:tcPr>
          <w:p w:rsidR="00CC4C6B" w:rsidRDefault="00CC4C6B" w:rsidP="00935E1F">
            <w:pPr>
              <w:jc w:val="center"/>
            </w:pPr>
            <w:r>
              <w:t>нет</w:t>
            </w:r>
          </w:p>
        </w:tc>
      </w:tr>
      <w:tr w:rsidR="00CC4C6B" w:rsidRPr="00DD7E81">
        <w:tc>
          <w:tcPr>
            <w:tcW w:w="14283" w:type="dxa"/>
            <w:gridSpan w:val="10"/>
          </w:tcPr>
          <w:p w:rsidR="00CC4C6B" w:rsidRDefault="00CC4C6B" w:rsidP="00935E1F">
            <w:pPr>
              <w:jc w:val="center"/>
            </w:pPr>
            <w:r>
              <w:t>аппарат заместителя Председателя Правительства области (Береснев Р.А.)</w:t>
            </w:r>
          </w:p>
        </w:tc>
        <w:tc>
          <w:tcPr>
            <w:tcW w:w="1418" w:type="dxa"/>
          </w:tcPr>
          <w:p w:rsidR="00CC4C6B" w:rsidRDefault="00CC4C6B" w:rsidP="00935E1F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935E1F">
            <w:pPr>
              <w:jc w:val="center"/>
            </w:pPr>
            <w:r>
              <w:t>Санникова Елена Николаевна</w:t>
            </w:r>
          </w:p>
          <w:p w:rsidR="00CC4C6B" w:rsidRDefault="00CC4C6B" w:rsidP="00935E1F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</w:tcPr>
          <w:p w:rsidR="00CC4C6B" w:rsidRDefault="00CC4C6B" w:rsidP="00935E1F">
            <w:pPr>
              <w:jc w:val="center"/>
            </w:pPr>
            <w:r>
              <w:t>551463,54</w:t>
            </w:r>
          </w:p>
        </w:tc>
        <w:tc>
          <w:tcPr>
            <w:tcW w:w="1134" w:type="dxa"/>
          </w:tcPr>
          <w:p w:rsidR="00CC4C6B" w:rsidRDefault="00CC4C6B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935E1F">
            <w:pPr>
              <w:jc w:val="center"/>
            </w:pPr>
            <w:r>
              <w:t>трехкомнатная квартира</w:t>
            </w:r>
          </w:p>
          <w:p w:rsidR="00CC4C6B" w:rsidRDefault="00CC4C6B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CC4C6B" w:rsidRDefault="00CC4C6B" w:rsidP="00935E1F">
            <w:pPr>
              <w:jc w:val="center"/>
            </w:pPr>
            <w:r>
              <w:t>80,6</w:t>
            </w:r>
          </w:p>
        </w:tc>
        <w:tc>
          <w:tcPr>
            <w:tcW w:w="992" w:type="dxa"/>
          </w:tcPr>
          <w:p w:rsidR="00CC4C6B" w:rsidRDefault="00CC4C6B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935E1F">
            <w:pPr>
              <w:jc w:val="center"/>
            </w:pPr>
            <w:r>
              <w:t xml:space="preserve">ВАЗ 2131 «Нива» </w:t>
            </w:r>
          </w:p>
          <w:p w:rsidR="00CC4C6B" w:rsidRDefault="00CC4C6B" w:rsidP="00935E1F">
            <w:pPr>
              <w:jc w:val="center"/>
            </w:pPr>
            <w:r>
              <w:t>2002 г.в.</w:t>
            </w:r>
          </w:p>
        </w:tc>
        <w:tc>
          <w:tcPr>
            <w:tcW w:w="1985" w:type="dxa"/>
          </w:tcPr>
          <w:p w:rsidR="00CC4C6B" w:rsidRDefault="00CC4C6B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CC4C6B" w:rsidRDefault="00CC4C6B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CC4C6B" w:rsidRDefault="00CC4C6B" w:rsidP="00935E1F">
            <w:pPr>
              <w:jc w:val="center"/>
            </w:pPr>
            <w:r>
              <w:t>нет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CC4C6B" w:rsidRDefault="00CC4C6B" w:rsidP="00935E1F">
            <w:pPr>
              <w:jc w:val="center"/>
            </w:pPr>
            <w:r>
              <w:t>391457,42</w:t>
            </w:r>
          </w:p>
        </w:tc>
        <w:tc>
          <w:tcPr>
            <w:tcW w:w="1134" w:type="dxa"/>
          </w:tcPr>
          <w:p w:rsidR="00CC4C6B" w:rsidRDefault="00CC4C6B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CC4C6B" w:rsidRDefault="00CC4C6B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CC4C6B" w:rsidRDefault="00CC4C6B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CC4C6B" w:rsidRDefault="00CC4C6B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935E1F">
            <w:pPr>
              <w:jc w:val="center"/>
            </w:pPr>
            <w:r>
              <w:t>трехкомнатная квартира</w:t>
            </w:r>
          </w:p>
          <w:p w:rsidR="00CC4C6B" w:rsidRDefault="00CC4C6B" w:rsidP="00935E1F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</w:tcPr>
          <w:p w:rsidR="00CC4C6B" w:rsidRDefault="00CC4C6B" w:rsidP="00935E1F">
            <w:pPr>
              <w:jc w:val="center"/>
            </w:pPr>
            <w:r>
              <w:t>80,6</w:t>
            </w:r>
          </w:p>
          <w:p w:rsidR="00CC4C6B" w:rsidRDefault="00CC4C6B" w:rsidP="00935E1F">
            <w:pPr>
              <w:jc w:val="center"/>
            </w:pPr>
          </w:p>
          <w:p w:rsidR="00CC4C6B" w:rsidRDefault="00CC4C6B" w:rsidP="00935E1F">
            <w:pPr>
              <w:jc w:val="center"/>
            </w:pPr>
            <w:r>
              <w:t>48,2</w:t>
            </w:r>
          </w:p>
        </w:tc>
        <w:tc>
          <w:tcPr>
            <w:tcW w:w="1418" w:type="dxa"/>
          </w:tcPr>
          <w:p w:rsidR="00CC4C6B" w:rsidRDefault="00CC4C6B" w:rsidP="00935E1F">
            <w:pPr>
              <w:jc w:val="center"/>
            </w:pPr>
            <w:r>
              <w:t>Россия</w:t>
            </w:r>
          </w:p>
          <w:p w:rsidR="00CC4C6B" w:rsidRDefault="00CC4C6B" w:rsidP="00935E1F">
            <w:pPr>
              <w:jc w:val="center"/>
            </w:pPr>
          </w:p>
          <w:p w:rsidR="00CC4C6B" w:rsidRDefault="00CC4C6B" w:rsidP="00935E1F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981971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CC4C6B" w:rsidRDefault="00CC4C6B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CC4C6B" w:rsidRDefault="00CC4C6B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935E1F">
            <w:pPr>
              <w:jc w:val="center"/>
            </w:pPr>
            <w:r>
              <w:t>трехкомнатная квартира</w:t>
            </w:r>
          </w:p>
          <w:p w:rsidR="00CC4C6B" w:rsidRDefault="00CC4C6B" w:rsidP="00935E1F">
            <w:pPr>
              <w:jc w:val="center"/>
            </w:pPr>
            <w:r>
              <w:t>долевая, 1/3</w:t>
            </w:r>
          </w:p>
        </w:tc>
        <w:tc>
          <w:tcPr>
            <w:tcW w:w="1276" w:type="dxa"/>
          </w:tcPr>
          <w:p w:rsidR="00CC4C6B" w:rsidRDefault="00CC4C6B" w:rsidP="00935E1F">
            <w:pPr>
              <w:jc w:val="center"/>
            </w:pPr>
            <w:r>
              <w:t>67</w:t>
            </w:r>
          </w:p>
        </w:tc>
        <w:tc>
          <w:tcPr>
            <w:tcW w:w="992" w:type="dxa"/>
          </w:tcPr>
          <w:p w:rsidR="00CC4C6B" w:rsidRDefault="00CC4C6B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935E1F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</w:tcPr>
          <w:p w:rsidR="00CC4C6B" w:rsidRDefault="00CC4C6B" w:rsidP="00935E1F">
            <w:pPr>
              <w:jc w:val="center"/>
            </w:pPr>
            <w:r>
              <w:t>80,6</w:t>
            </w:r>
          </w:p>
        </w:tc>
        <w:tc>
          <w:tcPr>
            <w:tcW w:w="1418" w:type="dxa"/>
          </w:tcPr>
          <w:p w:rsidR="00CC4C6B" w:rsidRDefault="00CC4C6B" w:rsidP="00935E1F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15701" w:type="dxa"/>
            <w:gridSpan w:val="11"/>
          </w:tcPr>
          <w:p w:rsidR="00CC4C6B" w:rsidRDefault="00CC4C6B" w:rsidP="00935E1F">
            <w:pPr>
              <w:jc w:val="center"/>
            </w:pPr>
            <w:r>
              <w:t>аппарат заместителя Председателя Правительства области (Галицких А.А.)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>Нестеров Юрий Павлович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4E0D7C">
            <w:pPr>
              <w:jc w:val="center"/>
            </w:pPr>
            <w:r>
              <w:t xml:space="preserve"> 469580.53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>однокомнатная квартира</w:t>
            </w:r>
          </w:p>
          <w:p w:rsidR="00CC4C6B" w:rsidRDefault="00CC4C6B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 xml:space="preserve"> 20.4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>нет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  <w:r>
              <w:t>двухкомнатная квартира</w:t>
            </w:r>
          </w:p>
          <w:p w:rsidR="00CC4C6B" w:rsidRDefault="00CC4C6B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  <w:r>
              <w:t xml:space="preserve"> 49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>Перескоков Дмитрий Юрьевич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 xml:space="preserve"> 630635.37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>двухкомнатная квартира,</w:t>
            </w:r>
          </w:p>
          <w:p w:rsidR="00CC4C6B" w:rsidRDefault="00CC4C6B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 xml:space="preserve"> 54.7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>"Лада" 210740 2008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>садовый участок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935E1F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  <w:r>
              <w:t>подземная овощная кладовка,</w:t>
            </w:r>
          </w:p>
          <w:p w:rsidR="00CC4C6B" w:rsidRDefault="00CC4C6B" w:rsidP="00935E1F">
            <w:pPr>
              <w:jc w:val="center"/>
            </w:pPr>
            <w:r>
              <w:t>долевая, 1/2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  <w:r>
              <w:t xml:space="preserve"> 4.4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935E1F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203997.35</w:t>
            </w: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однокомнатная квартира</w:t>
            </w:r>
          </w:p>
          <w:p w:rsidR="00CC4C6B" w:rsidRDefault="00CC4C6B" w:rsidP="00696EFD">
            <w:pPr>
              <w:jc w:val="center"/>
            </w:pPr>
            <w:r>
              <w:t>долевая, 1/2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35.3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садовый участок</w:t>
            </w: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подземная овощная кладовка</w:t>
            </w:r>
          </w:p>
          <w:p w:rsidR="00CC4C6B" w:rsidRDefault="00CC4C6B" w:rsidP="00696EFD">
            <w:pPr>
              <w:jc w:val="center"/>
            </w:pPr>
            <w:r>
              <w:t>долевая, 1/2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4.4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54.7</w:t>
            </w: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15701" w:type="dxa"/>
            <w:gridSpan w:val="11"/>
          </w:tcPr>
          <w:p w:rsidR="00CC4C6B" w:rsidRDefault="00CC4C6B" w:rsidP="00696EFD">
            <w:pPr>
              <w:jc w:val="center"/>
            </w:pPr>
            <w:r>
              <w:t>аппарат заместителя Председателя Правительства области (Кузнецов А.Б.)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Шустова Лариса Александровна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596557.38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513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Nissan Juke 2012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квартира,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49.1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25.68</w:t>
            </w: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15701" w:type="dxa"/>
            <w:gridSpan w:val="11"/>
          </w:tcPr>
          <w:p w:rsidR="00CC4C6B" w:rsidRDefault="00CC4C6B" w:rsidP="00696EFD">
            <w:pPr>
              <w:jc w:val="center"/>
            </w:pPr>
            <w:r>
              <w:t>аппарат заместителя Председателя Правительства области (Матвеев Д.А.)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Игумнов Александр Вениаминович</w:t>
            </w:r>
          </w:p>
          <w:p w:rsidR="00CC4C6B" w:rsidRDefault="00CC4C6B" w:rsidP="00696EFD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647237.83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 xml:space="preserve">земельный участок садовый 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840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Шевроле-Авео,</w:t>
            </w:r>
          </w:p>
          <w:p w:rsidR="00CC4C6B" w:rsidRDefault="00CC4C6B" w:rsidP="00696EFD">
            <w:pPr>
              <w:jc w:val="center"/>
            </w:pPr>
            <w:r>
              <w:t xml:space="preserve"> 2007г.в.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60.6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350947.07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60.6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840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15701" w:type="dxa"/>
            <w:gridSpan w:val="11"/>
          </w:tcPr>
          <w:p w:rsidR="00CC4C6B" w:rsidRDefault="00CC4C6B" w:rsidP="00696EFD">
            <w:pPr>
              <w:jc w:val="center"/>
            </w:pPr>
            <w:r>
              <w:t>аппарат заместителя Председателя Правительства области (Михеев Е.М.)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Волкоморов Владимир Леонидович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7A4BDB">
            <w:pPr>
              <w:jc w:val="center"/>
            </w:pPr>
            <w:r>
              <w:t xml:space="preserve"> 576851.36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под жилым домом (огородный)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1700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Pr="00A72A91" w:rsidRDefault="00CC4C6B" w:rsidP="00696EFD">
            <w:pPr>
              <w:jc w:val="center"/>
              <w:rPr>
                <w:lang w:val="en-US"/>
              </w:rPr>
            </w:pPr>
            <w:r w:rsidRPr="00A72A91">
              <w:rPr>
                <w:lang w:val="en-US"/>
              </w:rPr>
              <w:t xml:space="preserve">HUNDAI  ix 35 2.0 GLS, 2012 </w:t>
            </w:r>
            <w:r>
              <w:t>г</w:t>
            </w:r>
            <w:r w:rsidRPr="00A72A91">
              <w:rPr>
                <w:lang w:val="en-US"/>
              </w:rPr>
              <w:t>.</w:t>
            </w:r>
            <w:r>
              <w:t>в</w:t>
            </w:r>
            <w:r w:rsidRPr="00A72A91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жилой дом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23.7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2-х комнатная квартира,</w:t>
            </w:r>
          </w:p>
          <w:p w:rsidR="00CC4C6B" w:rsidRDefault="00CC4C6B" w:rsidP="00696EFD">
            <w:pPr>
              <w:jc w:val="center"/>
            </w:pPr>
            <w:r>
              <w:t>долевая 1/2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91.8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помещение автостоянки</w:t>
            </w:r>
          </w:p>
          <w:p w:rsidR="00CC4C6B" w:rsidRDefault="00CC4C6B" w:rsidP="00696EFD">
            <w:pPr>
              <w:jc w:val="center"/>
            </w:pPr>
            <w:r>
              <w:t xml:space="preserve"> долевая,  4033/36520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364.2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супруги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165288.94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однокомнатная 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35.9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 xml:space="preserve">квартира 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91.8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15701" w:type="dxa"/>
            <w:gridSpan w:val="11"/>
          </w:tcPr>
          <w:p w:rsidR="00CC4C6B" w:rsidRDefault="00CC4C6B" w:rsidP="00696EFD">
            <w:pPr>
              <w:jc w:val="center"/>
            </w:pPr>
            <w:r>
              <w:t>контрольное управление Губернатора области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Сараев Владимир Евгеньевич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919361.57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под индивидуальное жилищное строительство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1100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Пежо 408, 2013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одноэтажный жилой дом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80.5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  <w:p w:rsidR="00CC4C6B" w:rsidRDefault="00CC4C6B" w:rsidP="00696EFD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77.2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391394.56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  <w:p w:rsidR="00CC4C6B" w:rsidRDefault="00CC4C6B" w:rsidP="00696EFD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77.2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1100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одноэтажный жилой дом</w:t>
            </w: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80.5</w:t>
            </w: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15701" w:type="dxa"/>
            <w:gridSpan w:val="11"/>
          </w:tcPr>
          <w:p w:rsidR="00CC4C6B" w:rsidRDefault="00CC4C6B" w:rsidP="00696EFD">
            <w:pPr>
              <w:jc w:val="center"/>
            </w:pPr>
            <w:r>
              <w:t>секретариат Губернатора области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Кудрявцева Надежда Вячеславовна</w:t>
            </w:r>
          </w:p>
          <w:p w:rsidR="00CC4C6B" w:rsidRDefault="00CC4C6B" w:rsidP="00696EFD">
            <w:pPr>
              <w:jc w:val="center"/>
            </w:pPr>
            <w:r>
              <w:t>помощник</w:t>
            </w:r>
          </w:p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683917.27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  <w:p w:rsidR="00CC4C6B" w:rsidRDefault="00CC4C6B" w:rsidP="00696EFD">
            <w:pPr>
              <w:jc w:val="center"/>
            </w:pPr>
            <w:r>
              <w:t>совместная с дочерью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58.2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 xml:space="preserve">Subaru Forester, </w:t>
            </w:r>
          </w:p>
          <w:p w:rsidR="00CC4C6B" w:rsidRDefault="00CC4C6B" w:rsidP="00696EFD">
            <w:pPr>
              <w:jc w:val="center"/>
            </w:pPr>
            <w:r>
              <w:t>2012 г.в.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Русских Антон Михайлович</w:t>
            </w:r>
          </w:p>
          <w:p w:rsidR="00CC4C6B" w:rsidRDefault="00CC4C6B" w:rsidP="00696EFD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173D05">
            <w:pPr>
              <w:jc w:val="center"/>
            </w:pPr>
            <w:r>
              <w:t xml:space="preserve"> 677814,12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Pr="00A72A91" w:rsidRDefault="00CC4C6B" w:rsidP="00696EFD">
            <w:pPr>
              <w:jc w:val="center"/>
              <w:rPr>
                <w:lang w:val="en-US"/>
              </w:rPr>
            </w:pPr>
            <w:r w:rsidRPr="00A72A91">
              <w:rPr>
                <w:lang w:val="en-US"/>
              </w:rPr>
              <w:t xml:space="preserve">Volkswagen multivan lang comfortline, 2010 </w:t>
            </w:r>
            <w:r>
              <w:t>г</w:t>
            </w:r>
            <w:r w:rsidRPr="00A72A91">
              <w:rPr>
                <w:lang w:val="en-US"/>
              </w:rPr>
              <w:t>.</w:t>
            </w:r>
            <w:r>
              <w:t>в</w:t>
            </w:r>
            <w:r w:rsidRPr="00A72A91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73.8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1A3A51"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Pr="00A72A91" w:rsidRDefault="00CC4C6B" w:rsidP="00696EFD">
            <w:pPr>
              <w:jc w:val="center"/>
              <w:rPr>
                <w:lang w:val="en-US"/>
              </w:rPr>
            </w:pPr>
            <w:r w:rsidRPr="00A72A91">
              <w:rPr>
                <w:lang w:val="en-US"/>
              </w:rPr>
              <w:t xml:space="preserve">Porsche panamera turbo PDK, 2009 </w:t>
            </w:r>
            <w:r>
              <w:t>г</w:t>
            </w:r>
            <w:r w:rsidRPr="00A72A91">
              <w:rPr>
                <w:lang w:val="en-US"/>
              </w:rPr>
              <w:t>.</w:t>
            </w:r>
            <w:r>
              <w:t>в</w:t>
            </w:r>
            <w:r w:rsidRPr="00A72A91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Pr="00A72A91" w:rsidRDefault="00CC4C6B" w:rsidP="00696EFD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Pr="00A72A91" w:rsidRDefault="00CC4C6B" w:rsidP="00696EFD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Pr="00A72A91" w:rsidRDefault="00CC4C6B" w:rsidP="00696EFD">
            <w:pPr>
              <w:jc w:val="center"/>
              <w:rPr>
                <w:lang w:val="en-US"/>
              </w:rPr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Pr="00A72A91" w:rsidRDefault="00CC4C6B" w:rsidP="00696EF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Pr="00A72A91" w:rsidRDefault="00CC4C6B" w:rsidP="00696EFD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Pr="00A72A91" w:rsidRDefault="00CC4C6B" w:rsidP="00696EFD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Pr="00A72A91" w:rsidRDefault="00CC4C6B" w:rsidP="00696EFD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CC4C6B" w:rsidRPr="00A72A91" w:rsidRDefault="00CC4C6B" w:rsidP="00696EFD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C4C6B" w:rsidRPr="00A72A91" w:rsidRDefault="00CC4C6B" w:rsidP="00696EFD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прицеп МЗСА 81771С, </w:t>
            </w:r>
          </w:p>
          <w:p w:rsidR="00CC4C6B" w:rsidRDefault="00CC4C6B" w:rsidP="00696EFD">
            <w:pPr>
              <w:jc w:val="center"/>
            </w:pPr>
            <w:r>
              <w:t>2012 г.в.</w:t>
            </w: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97.4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97.4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Стасенко Анна Владимировна</w:t>
            </w:r>
          </w:p>
          <w:p w:rsidR="00CC4C6B" w:rsidRDefault="00CC4C6B" w:rsidP="00696EFD">
            <w:pPr>
              <w:jc w:val="center"/>
            </w:pPr>
            <w:r>
              <w:t>помощник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400295.46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жилой дом</w:t>
            </w:r>
          </w:p>
          <w:p w:rsidR="00CC4C6B" w:rsidRDefault="00CC4C6B" w:rsidP="00696EFD">
            <w:pPr>
              <w:jc w:val="center"/>
            </w:pPr>
            <w:r>
              <w:t xml:space="preserve"> долевая, 1/6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55.2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26.6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96600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  <w:p w:rsidR="00CC4C6B" w:rsidRDefault="00CC4C6B" w:rsidP="00696EFD">
            <w:pPr>
              <w:jc w:val="center"/>
            </w:pPr>
            <w:r>
              <w:t>совместная собственность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42.6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Skoda Fabia, 2008 г.в.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26.6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15701" w:type="dxa"/>
            <w:gridSpan w:val="11"/>
          </w:tcPr>
          <w:p w:rsidR="00CC4C6B" w:rsidRDefault="00CC4C6B" w:rsidP="00696EFD">
            <w:pPr>
              <w:jc w:val="center"/>
            </w:pPr>
            <w:r>
              <w:t>управление бухгалтерского учета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Дербина Марина Юрьевна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782808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дачный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553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69.4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  <w:p w:rsidR="00CC4C6B" w:rsidRDefault="00CC4C6B" w:rsidP="00696EFD">
            <w:pPr>
              <w:jc w:val="center"/>
            </w:pPr>
            <w:r>
              <w:t xml:space="preserve">долевая; 1/3 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69.5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450326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69.4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Nissan QashQai, </w:t>
            </w:r>
          </w:p>
          <w:p w:rsidR="00CC4C6B" w:rsidRDefault="00CC4C6B" w:rsidP="00696EFD">
            <w:pPr>
              <w:jc w:val="center"/>
            </w:pPr>
            <w:r>
              <w:t>2012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земля под гаражом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28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гараж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28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Зырянова Татьяна Александровна</w:t>
            </w:r>
          </w:p>
          <w:p w:rsidR="00CC4C6B" w:rsidRDefault="00CC4C6B" w:rsidP="00696EFD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832258.49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земельный участок для коллективного садоводства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580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59.3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284093.34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59.3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c>
          <w:tcPr>
            <w:tcW w:w="15701" w:type="dxa"/>
            <w:gridSpan w:val="11"/>
          </w:tcPr>
          <w:p w:rsidR="00CC4C6B" w:rsidRDefault="00CC4C6B" w:rsidP="00696EFD">
            <w:pPr>
              <w:jc w:val="center"/>
            </w:pPr>
            <w:r>
              <w:t>управление делопроизводства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Евдокимова Ирина Витальевна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525843.33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для ведения садоводства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459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ВАЗ-21074, 2003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52774">
            <w:pPr>
              <w:jc w:val="center"/>
            </w:pPr>
            <w:r>
              <w:t>земля под гаражом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16,1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  <w:p w:rsidR="00CC4C6B" w:rsidRDefault="00CC4C6B" w:rsidP="00696EFD">
            <w:pPr>
              <w:jc w:val="center"/>
            </w:pPr>
            <w:r>
              <w:t xml:space="preserve"> долевая, 1/4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53.6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гаражный бокс,  ГСК 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16.1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267732.13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  <w:p w:rsidR="00CC4C6B" w:rsidRDefault="00CC4C6B" w:rsidP="00696EFD">
            <w:pPr>
              <w:jc w:val="center"/>
            </w:pPr>
            <w:r>
              <w:t xml:space="preserve"> долевая, 1/2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53.6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 xml:space="preserve">гаражный бокс,  ГСК 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16.1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2223.98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  <w:p w:rsidR="00CC4C6B" w:rsidRDefault="00CC4C6B" w:rsidP="00696EFD">
            <w:pPr>
              <w:jc w:val="center"/>
            </w:pPr>
            <w:r>
              <w:t>долевая, 1/4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53.6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Зайцева Маргарита Леонидовна</w:t>
            </w:r>
          </w:p>
          <w:p w:rsidR="00CC4C6B" w:rsidRDefault="00CC4C6B" w:rsidP="00696EFD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>513394,75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  <w:p w:rsidR="00CC4C6B" w:rsidRDefault="00CC4C6B" w:rsidP="00696EFD">
            <w:pPr>
              <w:jc w:val="center"/>
            </w:pPr>
            <w:r>
              <w:t>долевая, 1/2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>80,4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>844357,14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земельный участок садовый индивидуальная</w:t>
            </w:r>
          </w:p>
          <w:p w:rsidR="00CC4C6B" w:rsidRDefault="00CC4C6B" w:rsidP="00696EFD">
            <w:pPr>
              <w:jc w:val="center"/>
            </w:pPr>
            <w:r>
              <w:t>земельный участок огородный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  <w:p w:rsidR="00CC4C6B" w:rsidRDefault="00CC4C6B" w:rsidP="00696EFD">
            <w:pPr>
              <w:jc w:val="center"/>
            </w:pPr>
            <w:r>
              <w:t xml:space="preserve">квартира </w:t>
            </w:r>
          </w:p>
          <w:p w:rsidR="00CC4C6B" w:rsidRDefault="00CC4C6B" w:rsidP="00884267">
            <w:pPr>
              <w:jc w:val="center"/>
            </w:pPr>
            <w:r>
              <w:t>долевая, ½</w:t>
            </w:r>
          </w:p>
          <w:p w:rsidR="00CC4C6B" w:rsidRDefault="00CC4C6B" w:rsidP="00884267">
            <w:pPr>
              <w:jc w:val="center"/>
            </w:pPr>
            <w:r>
              <w:t>гараж</w:t>
            </w:r>
          </w:p>
          <w:p w:rsidR="00CC4C6B" w:rsidRDefault="00CC4C6B" w:rsidP="00884267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>686</w:t>
            </w: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  <w:r>
              <w:t>602</w:t>
            </w: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  <w:r>
              <w:t>80,4</w:t>
            </w: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  <w:r>
              <w:t>24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  <w:r>
              <w:t>Россия</w:t>
            </w: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  <w:r>
              <w:t>Россия</w:t>
            </w: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Москвина Наталья Алексеевна</w:t>
            </w:r>
          </w:p>
          <w:p w:rsidR="00CC4C6B" w:rsidRDefault="00CC4C6B" w:rsidP="00696EFD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600399.43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61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2000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210728.46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земельный участок 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1110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RENAULT LOGAN, </w:t>
            </w:r>
          </w:p>
          <w:p w:rsidR="00CC4C6B" w:rsidRDefault="00CC4C6B" w:rsidP="00696EFD">
            <w:pPr>
              <w:jc w:val="center"/>
            </w:pPr>
            <w:r>
              <w:t>2015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61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жилой дом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27.7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40.7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Пушкарева Марина Витальевна</w:t>
            </w:r>
          </w:p>
          <w:p w:rsidR="00CC4C6B" w:rsidRDefault="00CC4C6B" w:rsidP="00696EFD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613252.32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четырехкомнатная 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85.1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257424.52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четырех-комнатная </w:t>
            </w:r>
          </w:p>
          <w:p w:rsidR="00CC4C6B" w:rsidRDefault="00CC4C6B" w:rsidP="00696EFD">
            <w:pPr>
              <w:jc w:val="center"/>
            </w:pPr>
            <w:r>
              <w:t>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85.1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Pr="00A72A91" w:rsidRDefault="00CC4C6B" w:rsidP="00696EFD">
            <w:pPr>
              <w:jc w:val="center"/>
              <w:rPr>
                <w:lang w:val="en-US"/>
              </w:rPr>
            </w:pPr>
            <w:r w:rsidRPr="00A72A91">
              <w:rPr>
                <w:lang w:val="en-US"/>
              </w:rPr>
              <w:t>Hyundai SANTA FE 2.4 AT</w:t>
            </w:r>
          </w:p>
          <w:p w:rsidR="00CC4C6B" w:rsidRPr="00A72A91" w:rsidRDefault="00CC4C6B" w:rsidP="00696EFD">
            <w:pPr>
              <w:jc w:val="center"/>
              <w:rPr>
                <w:lang w:val="en-US"/>
              </w:rPr>
            </w:pPr>
            <w:r w:rsidRPr="00A72A91">
              <w:rPr>
                <w:lang w:val="en-US"/>
              </w:rPr>
              <w:t xml:space="preserve">2011 </w:t>
            </w:r>
            <w:r>
              <w:t>г</w:t>
            </w:r>
            <w:r w:rsidRPr="00A72A91">
              <w:rPr>
                <w:lang w:val="en-US"/>
              </w:rPr>
              <w:t>.</w:t>
            </w:r>
            <w:r>
              <w:t>в</w:t>
            </w:r>
            <w:r w:rsidRPr="00A72A91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под гараж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17.5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гаражный бокс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17.5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Рыбникова Марина Юрьевна</w:t>
            </w:r>
          </w:p>
          <w:p w:rsidR="00CC4C6B" w:rsidRDefault="00CC4C6B" w:rsidP="00696EFD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649491.61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  <w:p w:rsidR="00CC4C6B" w:rsidRDefault="00CC4C6B" w:rsidP="00696EFD">
            <w:pPr>
              <w:jc w:val="center"/>
            </w:pPr>
            <w:r>
              <w:t xml:space="preserve"> совместная супругом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94.2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64.6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861981.2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  <w:p w:rsidR="00CC4C6B" w:rsidRDefault="00CC4C6B" w:rsidP="00696EFD">
            <w:pPr>
              <w:jc w:val="center"/>
            </w:pPr>
            <w:r>
              <w:t xml:space="preserve"> совместная с супругой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94.2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Volkswagen Tiguan, </w:t>
            </w:r>
          </w:p>
          <w:p w:rsidR="00CC4C6B" w:rsidRDefault="00CC4C6B" w:rsidP="00696EFD">
            <w:pPr>
              <w:jc w:val="center"/>
            </w:pPr>
            <w:r>
              <w:t>2009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гараж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31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гараж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45.8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94.2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Шихов Владимир Романович</w:t>
            </w:r>
          </w:p>
          <w:p w:rsidR="00CC4C6B" w:rsidRDefault="00CC4C6B" w:rsidP="00696EFD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FF6C38">
            <w:pPr>
              <w:jc w:val="center"/>
            </w:pPr>
            <w:r>
              <w:t xml:space="preserve"> 21891998.07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трёхкомнатная квартира,</w:t>
            </w:r>
          </w:p>
          <w:p w:rsidR="00CC4C6B" w:rsidRDefault="00CC4C6B" w:rsidP="00696EFD">
            <w:pPr>
              <w:jc w:val="center"/>
            </w:pPr>
            <w:r>
              <w:t xml:space="preserve">долевая, 1/2 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62.9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55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кладовка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6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223625.73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 xml:space="preserve">трёхкомнатная квартира, долевая, 1/2 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62.9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c>
          <w:tcPr>
            <w:tcW w:w="15701" w:type="dxa"/>
            <w:gridSpan w:val="11"/>
          </w:tcPr>
          <w:p w:rsidR="00CC4C6B" w:rsidRDefault="00CC4C6B" w:rsidP="00696EFD">
            <w:pPr>
              <w:jc w:val="center"/>
            </w:pPr>
            <w:r>
              <w:t>управление защиты населения и территорий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Бахтин Дмитрий Владиславович</w:t>
            </w: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</w:tcPr>
          <w:p w:rsidR="00CC4C6B" w:rsidRDefault="00CC4C6B" w:rsidP="007B1CF5">
            <w:pPr>
              <w:jc w:val="center"/>
            </w:pPr>
            <w:r>
              <w:t xml:space="preserve"> 1228973.09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FIAT PANDA, 2007 г.в.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156061.07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несовершеннолетнего ребенка</w:t>
            </w:r>
          </w:p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Исупова Марина Сергеевна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595183.21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однокомнатная квартира-студия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23.1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Toyota Aygo 2009 г.в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однокомнатная 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33.1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Медведицын Сергей Евгеньевич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E26AC0">
            <w:pPr>
              <w:jc w:val="center"/>
            </w:pPr>
            <w:r>
              <w:t xml:space="preserve"> 1135160.23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69.4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RENAULT SR, </w:t>
            </w:r>
          </w:p>
          <w:p w:rsidR="00CC4C6B" w:rsidRDefault="00CC4C6B" w:rsidP="00696EFD">
            <w:pPr>
              <w:jc w:val="center"/>
            </w:pPr>
            <w:r>
              <w:t>2010г.в.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под гаражным боксом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26.7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гараж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26.7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RENAULT DASTER, 2014г.в.</w:t>
            </w: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69.4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Селезнева Анна Вячеславовна</w:t>
            </w:r>
          </w:p>
          <w:p w:rsidR="00CC4C6B" w:rsidRDefault="00CC4C6B" w:rsidP="00696EFD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598429.55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KIA SPECTRA 2007г.в.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 xml:space="preserve">квартира </w:t>
            </w:r>
          </w:p>
          <w:p w:rsidR="00CC4C6B" w:rsidRDefault="00CC4C6B" w:rsidP="00696EFD">
            <w:pPr>
              <w:jc w:val="center"/>
            </w:pPr>
            <w:r>
              <w:t>четырехкомнатная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81.5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C21014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Феофанов Виктор Владимирович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>1410279,23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трехкомнатная</w:t>
            </w:r>
          </w:p>
          <w:p w:rsidR="00CC4C6B" w:rsidRDefault="00CC4C6B" w:rsidP="00696EFD">
            <w:pPr>
              <w:jc w:val="center"/>
            </w:pPr>
            <w:r>
              <w:t>квартира</w:t>
            </w:r>
          </w:p>
          <w:p w:rsidR="00CC4C6B" w:rsidRDefault="00CC4C6B" w:rsidP="00696EFD">
            <w:pPr>
              <w:jc w:val="center"/>
            </w:pPr>
            <w:r>
              <w:t>гаражный бокс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>66,4</w:t>
            </w: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  <w:r>
              <w:t>19,2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KIA XM FL SORENTO</w:t>
            </w:r>
          </w:p>
          <w:p w:rsidR="00CC4C6B" w:rsidRPr="00C21014" w:rsidRDefault="00CC4C6B" w:rsidP="00696EFD">
            <w:pPr>
              <w:jc w:val="center"/>
              <w:rPr>
                <w:lang w:val="en-US"/>
              </w:rPr>
            </w:pPr>
            <w:r w:rsidRPr="00C21014">
              <w:rPr>
                <w:lang w:val="en-US"/>
              </w:rPr>
              <w:t xml:space="preserve">2014 </w:t>
            </w:r>
            <w:r>
              <w:t>г</w:t>
            </w:r>
            <w:r w:rsidRPr="00C21014">
              <w:rPr>
                <w:lang w:val="en-US"/>
              </w:rPr>
              <w:t>.</w:t>
            </w:r>
            <w:r>
              <w:t>в</w:t>
            </w:r>
            <w:r w:rsidRPr="00C21014">
              <w:rPr>
                <w:lang w:val="en-US"/>
              </w:rPr>
              <w:t>.</w:t>
            </w:r>
          </w:p>
        </w:tc>
        <w:tc>
          <w:tcPr>
            <w:tcW w:w="1985" w:type="dxa"/>
          </w:tcPr>
          <w:p w:rsidR="00CC4C6B" w:rsidRPr="00C21014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CC4C6B" w:rsidRPr="00C21014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CC4C6B" w:rsidRPr="00C21014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C21014">
        <w:tc>
          <w:tcPr>
            <w:tcW w:w="2093" w:type="dxa"/>
            <w:gridSpan w:val="2"/>
          </w:tcPr>
          <w:p w:rsidR="00CC4C6B" w:rsidRPr="00C21014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CC4C6B" w:rsidRPr="00C21014" w:rsidRDefault="00CC4C6B" w:rsidP="00696EFD">
            <w:pPr>
              <w:jc w:val="center"/>
            </w:pPr>
            <w:r>
              <w:t>371784,53</w:t>
            </w:r>
          </w:p>
        </w:tc>
        <w:tc>
          <w:tcPr>
            <w:tcW w:w="1134" w:type="dxa"/>
          </w:tcPr>
          <w:p w:rsidR="00CC4C6B" w:rsidRPr="00C21014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Pr="00C21014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CC4C6B" w:rsidRPr="00C21014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CC4C6B" w:rsidRPr="00C21014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CC4C6B" w:rsidRPr="00C21014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Pr="00C21014" w:rsidRDefault="00CC4C6B" w:rsidP="00696EFD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</w:tcPr>
          <w:p w:rsidR="00CC4C6B" w:rsidRPr="00C21014" w:rsidRDefault="00CC4C6B" w:rsidP="00696EFD">
            <w:pPr>
              <w:jc w:val="center"/>
            </w:pPr>
            <w:r>
              <w:t>66,4</w:t>
            </w:r>
          </w:p>
        </w:tc>
        <w:tc>
          <w:tcPr>
            <w:tcW w:w="1418" w:type="dxa"/>
          </w:tcPr>
          <w:p w:rsidR="00CC4C6B" w:rsidRPr="00C21014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C21014">
        <w:tc>
          <w:tcPr>
            <w:tcW w:w="2093" w:type="dxa"/>
            <w:gridSpan w:val="2"/>
          </w:tcPr>
          <w:p w:rsidR="00CC4C6B" w:rsidRPr="00C21014" w:rsidRDefault="00CC4C6B" w:rsidP="00696EF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:rsidR="00CC4C6B" w:rsidRPr="00C21014" w:rsidRDefault="00CC4C6B" w:rsidP="00696EFD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CC4C6B" w:rsidRPr="00C21014" w:rsidRDefault="00CC4C6B" w:rsidP="00696EFD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</w:tcPr>
          <w:p w:rsidR="00CC4C6B" w:rsidRPr="00C21014" w:rsidRDefault="00CC4C6B" w:rsidP="00696EFD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CC4C6B" w:rsidRPr="00C21014" w:rsidRDefault="00CC4C6B" w:rsidP="00696EFD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:rsidR="00CC4C6B" w:rsidRPr="00C21014" w:rsidRDefault="00CC4C6B" w:rsidP="00696EFD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:rsidR="00CC4C6B" w:rsidRPr="00C21014" w:rsidRDefault="00CC4C6B" w:rsidP="00696EFD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CC4C6B" w:rsidRPr="00C21014" w:rsidRDefault="00CC4C6B" w:rsidP="00696EFD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</w:tcPr>
          <w:p w:rsidR="00CC4C6B" w:rsidRPr="00C21014" w:rsidRDefault="00CC4C6B" w:rsidP="00696EFD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CC4C6B" w:rsidRPr="00C21014" w:rsidRDefault="00CC4C6B" w:rsidP="00696EFD">
            <w:pPr>
              <w:jc w:val="center"/>
              <w:rPr>
                <w:lang w:val="en-US"/>
              </w:rPr>
            </w:pPr>
          </w:p>
        </w:tc>
      </w:tr>
      <w:tr w:rsidR="00CC4C6B" w:rsidRPr="00DD7E81">
        <w:tc>
          <w:tcPr>
            <w:tcW w:w="15701" w:type="dxa"/>
            <w:gridSpan w:val="11"/>
          </w:tcPr>
          <w:p w:rsidR="00CC4C6B" w:rsidRDefault="00CC4C6B" w:rsidP="00696EFD">
            <w:pPr>
              <w:jc w:val="center"/>
            </w:pPr>
            <w:r>
              <w:t>управление организационной работы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Шарапова Анна Анатольевна</w:t>
            </w:r>
          </w:p>
          <w:p w:rsidR="00CC4C6B" w:rsidRDefault="00CC4C6B" w:rsidP="00696EFD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</w:tcPr>
          <w:p w:rsidR="00CC4C6B" w:rsidRDefault="00CC4C6B" w:rsidP="00E23FBC">
            <w:pPr>
              <w:jc w:val="center"/>
            </w:pPr>
            <w:r>
              <w:t xml:space="preserve"> 618078.04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нежилое помещение (овощная кладовка)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4.1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76.8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270397.07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76.8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Гущина Светлана Валерьевна</w:t>
            </w:r>
          </w:p>
          <w:p w:rsidR="00CC4C6B" w:rsidRDefault="00CC4C6B" w:rsidP="00696EFD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668913.62</w:t>
            </w:r>
          </w:p>
        </w:tc>
        <w:tc>
          <w:tcPr>
            <w:tcW w:w="1134" w:type="dxa"/>
          </w:tcPr>
          <w:p w:rsidR="00CC4C6B" w:rsidRDefault="00CC4C6B" w:rsidP="00E23FBC">
            <w:pPr>
              <w:jc w:val="center"/>
            </w:pPr>
            <w:r>
              <w:t>собственные средствакредит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  <w:p w:rsidR="00CC4C6B" w:rsidRDefault="00CC4C6B" w:rsidP="00696EFD">
            <w:pPr>
              <w:jc w:val="center"/>
            </w:pPr>
            <w:r>
              <w:t xml:space="preserve"> совместная с супругом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71.6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39.1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622682.71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собственные средства кредит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  <w:p w:rsidR="00CC4C6B" w:rsidRDefault="00CC4C6B" w:rsidP="00696EFD">
            <w:pPr>
              <w:jc w:val="center"/>
            </w:pPr>
            <w:r>
              <w:t xml:space="preserve"> совместная с супругой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71.6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Pr="00A72A91" w:rsidRDefault="00CC4C6B" w:rsidP="00696EFD">
            <w:pPr>
              <w:jc w:val="center"/>
              <w:rPr>
                <w:lang w:val="en-US"/>
              </w:rPr>
            </w:pPr>
            <w:r w:rsidRPr="00A72A91">
              <w:rPr>
                <w:lang w:val="en-US"/>
              </w:rPr>
              <w:t xml:space="preserve">Volkswagen Passat B6, 2007 </w:t>
            </w:r>
            <w:r>
              <w:t>г</w:t>
            </w:r>
            <w:r w:rsidRPr="00A72A91">
              <w:rPr>
                <w:lang w:val="en-US"/>
              </w:rPr>
              <w:t>.</w:t>
            </w:r>
            <w:r>
              <w:t>в</w:t>
            </w:r>
            <w:r w:rsidRPr="00A72A91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39.1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комната</w:t>
            </w: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15</w:t>
            </w: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39.1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71.6</w:t>
            </w: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15701" w:type="dxa"/>
            <w:gridSpan w:val="11"/>
          </w:tcPr>
          <w:p w:rsidR="00CC4C6B" w:rsidRDefault="00CC4C6B" w:rsidP="00696EFD">
            <w:pPr>
              <w:jc w:val="center"/>
            </w:pPr>
            <w:r>
              <w:t>управление по взаимодействию с правоохранительными органами и военнослужащими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Рашев Сергей Петрович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1371869.69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земельный участок, 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447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Санг-йонг "Актион"  2014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61.6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земельный участок, 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438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391538.46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61.6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Тойота Corolla </w:t>
            </w:r>
          </w:p>
          <w:p w:rsidR="00CC4C6B" w:rsidRDefault="00CC4C6B" w:rsidP="00696EFD">
            <w:pPr>
              <w:jc w:val="center"/>
            </w:pPr>
            <w:r>
              <w:t>2007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447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однокомнатная 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31.4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438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кладовая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8.2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15701" w:type="dxa"/>
            <w:gridSpan w:val="11"/>
          </w:tcPr>
          <w:p w:rsidR="00CC4C6B" w:rsidRDefault="00CC4C6B" w:rsidP="00696EFD">
            <w:pPr>
              <w:jc w:val="center"/>
            </w:pPr>
            <w:r>
              <w:t>управление по вопросам государственной гражданской службы и кадров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Бибик Раиса Геннадьевна</w:t>
            </w: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  <w:r>
              <w:t>начальник отдела</w:t>
            </w:r>
          </w:p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820528.12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45.9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314815.47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  <w:p w:rsidR="00CC4C6B" w:rsidRDefault="00CC4C6B" w:rsidP="00696EFD">
            <w:pPr>
              <w:jc w:val="center"/>
            </w:pPr>
            <w:r>
              <w:t>долевая, 1/3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57.6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45.9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Чермных Светлана Викторовна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930033.91</w:t>
            </w:r>
          </w:p>
          <w:p w:rsidR="00CC4C6B" w:rsidRDefault="00CC4C6B" w:rsidP="00696EFD">
            <w:pPr>
              <w:jc w:val="center"/>
            </w:pPr>
            <w:r>
              <w:t>в т.ч. от продажи автомобиля 320000</w:t>
            </w:r>
          </w:p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садовый</w:t>
            </w:r>
          </w:p>
          <w:p w:rsidR="00CC4C6B" w:rsidRDefault="00CC4C6B" w:rsidP="00696EFD">
            <w:pPr>
              <w:jc w:val="center"/>
            </w:pPr>
            <w:r>
              <w:t xml:space="preserve"> 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467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Хундай Солярис </w:t>
            </w:r>
          </w:p>
          <w:p w:rsidR="00CC4C6B" w:rsidRDefault="00CC4C6B" w:rsidP="00696EFD">
            <w:pPr>
              <w:jc w:val="center"/>
            </w:pPr>
            <w:r>
              <w:t>2011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садовый дом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40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48.1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Лада Ларгус Кросс </w:t>
            </w:r>
          </w:p>
          <w:p w:rsidR="00CC4C6B" w:rsidRDefault="00CC4C6B" w:rsidP="00696EFD">
            <w:pPr>
              <w:jc w:val="center"/>
            </w:pPr>
            <w:r>
              <w:t>2015 г.в.</w:t>
            </w: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334957.5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  <w:p w:rsidR="00CC4C6B" w:rsidRDefault="00CC4C6B" w:rsidP="00696EFD">
            <w:pPr>
              <w:jc w:val="center"/>
            </w:pPr>
            <w:r>
              <w:t>земельный участок</w:t>
            </w:r>
          </w:p>
          <w:p w:rsidR="00CC4C6B" w:rsidRDefault="00CC4C6B" w:rsidP="00696EFD">
            <w:pPr>
              <w:jc w:val="center"/>
            </w:pPr>
            <w:r>
              <w:t>садовый дом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48.1</w:t>
            </w: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  <w:r>
              <w:t>467</w:t>
            </w: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  <w:r>
              <w:t>40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  <w:r>
              <w:t>Россия</w:t>
            </w: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Шильке Игорь Викторович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866006.78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43.5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47.2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851523.02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четырехкомнатная квартира</w:t>
            </w:r>
          </w:p>
          <w:p w:rsidR="00CC4C6B" w:rsidRDefault="00CC4C6B" w:rsidP="00696EFD">
            <w:pPr>
              <w:jc w:val="center"/>
            </w:pPr>
            <w:r>
              <w:t>долевая, 1/5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85.3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47.2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15701" w:type="dxa"/>
            <w:gridSpan w:val="11"/>
          </w:tcPr>
          <w:p w:rsidR="00CC4C6B" w:rsidRDefault="00CC4C6B" w:rsidP="00696EFD">
            <w:pPr>
              <w:jc w:val="center"/>
            </w:pPr>
            <w:r>
              <w:t>управление специальной документальной связи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Пыхтеев Василий Петрович</w:t>
            </w:r>
          </w:p>
          <w:p w:rsidR="00CC4C6B" w:rsidRDefault="00CC4C6B" w:rsidP="00696EFD">
            <w:pPr>
              <w:jc w:val="center"/>
            </w:pPr>
          </w:p>
          <w:p w:rsidR="00CC4C6B" w:rsidRDefault="00CC4C6B" w:rsidP="00696EFD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4E0D7C">
            <w:pPr>
              <w:jc w:val="center"/>
            </w:pPr>
            <w:r>
              <w:t xml:space="preserve"> 1476506.14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приусадебный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1344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MITSUBISHI PAJERO 3,0 2011г.в.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21.5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жилой дом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83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четырехкомнатная 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75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гараж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21.5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176959.98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земельный участок дачный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992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75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15701" w:type="dxa"/>
            <w:gridSpan w:val="11"/>
          </w:tcPr>
          <w:p w:rsidR="00CC4C6B" w:rsidRDefault="00CC4C6B" w:rsidP="00696EFD">
            <w:pPr>
              <w:jc w:val="center"/>
            </w:pPr>
            <w:r>
              <w:t>управления специальных программ и информационной безопасности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Суворов Вячеслав Иванович</w:t>
            </w:r>
          </w:p>
          <w:p w:rsidR="00CC4C6B" w:rsidRDefault="00CC4C6B" w:rsidP="00696EFD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1469995.4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  <w:p w:rsidR="00CC4C6B" w:rsidRDefault="00CC4C6B" w:rsidP="00696EFD">
            <w:pPr>
              <w:jc w:val="center"/>
            </w:pPr>
            <w:r>
              <w:t xml:space="preserve">долевая, 3/5 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98.5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Джип-Чероки, 2005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1936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Митсубиси L 200, </w:t>
            </w:r>
          </w:p>
          <w:p w:rsidR="00CC4C6B" w:rsidRDefault="00CC4C6B" w:rsidP="00696EFD">
            <w:pPr>
              <w:jc w:val="center"/>
            </w:pPr>
            <w:r>
              <w:t>2012 г.в.</w:t>
            </w: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466761.77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  <w:p w:rsidR="00CC4C6B" w:rsidRDefault="00CC4C6B" w:rsidP="00696EFD">
            <w:pPr>
              <w:jc w:val="center"/>
            </w:pPr>
            <w:r>
              <w:t xml:space="preserve">индивидуальная 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59.6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98.5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1993</w:t>
            </w: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  <w:p w:rsidR="00CC4C6B" w:rsidRDefault="00CC4C6B" w:rsidP="00696EFD">
            <w:pPr>
              <w:jc w:val="center"/>
            </w:pPr>
            <w:r>
              <w:t xml:space="preserve">долевая 1/5 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98.5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Дубровин Анатолий Павлович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1024180.25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58.9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комната</w:t>
            </w:r>
          </w:p>
          <w:p w:rsidR="00CC4C6B" w:rsidRDefault="00CC4C6B" w:rsidP="00696EFD">
            <w:pPr>
              <w:jc w:val="center"/>
            </w:pPr>
            <w:r>
              <w:t>общая долевая 9/100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324.3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овощная кладовка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6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15701" w:type="dxa"/>
            <w:gridSpan w:val="11"/>
          </w:tcPr>
          <w:p w:rsidR="00CC4C6B" w:rsidRDefault="00CC4C6B" w:rsidP="00696EFD">
            <w:pPr>
              <w:jc w:val="center"/>
            </w:pPr>
            <w:r>
              <w:t>хозяйственное управление</w:t>
            </w:r>
          </w:p>
        </w:tc>
      </w:tr>
      <w:tr w:rsidR="00CC4C6B" w:rsidRPr="00DD7E81">
        <w:tc>
          <w:tcPr>
            <w:tcW w:w="2093" w:type="dxa"/>
            <w:gridSpan w:val="2"/>
          </w:tcPr>
          <w:p w:rsidR="00CC4C6B" w:rsidRDefault="00CC4C6B" w:rsidP="00696EFD">
            <w:pPr>
              <w:jc w:val="center"/>
            </w:pPr>
            <w:r>
              <w:t>Демашова Ирина Валерьевна</w:t>
            </w:r>
          </w:p>
          <w:p w:rsidR="00CC4C6B" w:rsidRDefault="00CC4C6B" w:rsidP="00696EFD">
            <w:pPr>
              <w:jc w:val="center"/>
            </w:pPr>
            <w:r>
              <w:t>ведущий специалист 1 разряда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2593741.43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  <w:p w:rsidR="00CC4C6B" w:rsidRDefault="00CC4C6B" w:rsidP="00696EFD">
            <w:pPr>
              <w:jc w:val="center"/>
            </w:pPr>
            <w:r>
              <w:t>совместная с супругом.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87.6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земельный участок для индивидуально-го жилищного строительства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1476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2678416.26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 для индивидуального жилищного строительства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1476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Lada Priora 217030, </w:t>
            </w:r>
          </w:p>
          <w:p w:rsidR="00CC4C6B" w:rsidRDefault="00CC4C6B" w:rsidP="00696EFD">
            <w:pPr>
              <w:jc w:val="center"/>
            </w:pPr>
            <w:r>
              <w:t>2012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  <w:p w:rsidR="00CC4C6B" w:rsidRDefault="00CC4C6B" w:rsidP="00696EFD">
            <w:pPr>
              <w:jc w:val="center"/>
            </w:pPr>
            <w:r>
              <w:t>совместная с супругой.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87.6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УАЗ-315195, 2004 г.в.</w:t>
            </w: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87.6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для индивидуального жилищного строительства</w:t>
            </w: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1476</w:t>
            </w: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87.6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c>
          <w:tcPr>
            <w:tcW w:w="2093" w:type="dxa"/>
            <w:gridSpan w:val="2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для индивидуально-го жилищного строительства</w:t>
            </w: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1476</w:t>
            </w: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Криницын Евгений Евгеньевич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1121061.42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93.8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Ваз-21213 1998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начальник управления</w:t>
            </w: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гаражный бокс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19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rPr>
          <w:gridBefore w:val="1"/>
        </w:trPr>
        <w:tc>
          <w:tcPr>
            <w:tcW w:w="2093" w:type="dxa"/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 xml:space="preserve"> 129679.96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93.8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Лимарева Светлана Владимировна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370585.83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  <w:p w:rsidR="00CC4C6B" w:rsidRDefault="00CC4C6B" w:rsidP="00696EFD">
            <w:pPr>
              <w:jc w:val="center"/>
            </w:pPr>
            <w:r>
              <w:t xml:space="preserve">долевая 1/3 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63.5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483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специалист-эксперт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1546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1617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76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овощная кладовка</w:t>
            </w: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9.9</w:t>
            </w: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662377.95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садовый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483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Шевроле Каптива, </w:t>
            </w:r>
          </w:p>
          <w:p w:rsidR="00CC4C6B" w:rsidRDefault="00CC4C6B" w:rsidP="00696EFD">
            <w:pPr>
              <w:jc w:val="center"/>
            </w:pPr>
            <w:r>
              <w:t>2008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для размещения овощной кладовки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9.9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под ИЖС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1546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лодка надувная моторно-гребная из ПВХ ткани ОНИКС-280GT, </w:t>
            </w:r>
          </w:p>
          <w:p w:rsidR="00CC4C6B" w:rsidRDefault="00CC4C6B" w:rsidP="00696EFD">
            <w:pPr>
              <w:jc w:val="center"/>
            </w:pPr>
            <w:r>
              <w:t>2009г.в.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под ИЖС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1617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лодочный мотор 2CMHS, </w:t>
            </w:r>
          </w:p>
          <w:p w:rsidR="00CC4C6B" w:rsidRDefault="00CC4C6B" w:rsidP="00696EFD">
            <w:pPr>
              <w:jc w:val="center"/>
            </w:pPr>
            <w:r>
              <w:t>2009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жилой дом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76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прицеп бортовой, 2012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  <w:p w:rsidR="00CC4C6B" w:rsidRDefault="00CC4C6B" w:rsidP="00696EFD">
            <w:pPr>
              <w:jc w:val="center"/>
            </w:pPr>
            <w:r>
              <w:t xml:space="preserve">долевая 1/3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63.5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овощная кладовка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9.9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Мовсисян Ромик Андраникович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1290006.96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1567.14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Пежо 206, 2005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заместитель начальника управления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для дачного строительства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1687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для дачного строительства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1587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жилой дом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165.3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однокомнатная квартира</w:t>
            </w:r>
          </w:p>
          <w:p w:rsidR="00CC4C6B" w:rsidRDefault="00CC4C6B" w:rsidP="00696EFD">
            <w:pPr>
              <w:jc w:val="center"/>
            </w:pPr>
            <w:r>
              <w:t>долевая  1/3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49.6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Огородникова Лариса Викторовна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769195.65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четырехкомнатная 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75.4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968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заместитель начальника управления, начальник отдела</w:t>
            </w: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однокомнатная 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38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95</w:t>
            </w: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432200.99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под индивидуальное жилищное строительство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968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RENAULT SR/седан </w:t>
            </w:r>
          </w:p>
          <w:p w:rsidR="00CC4C6B" w:rsidRDefault="00CC4C6B" w:rsidP="00696EFD">
            <w:pPr>
              <w:jc w:val="center"/>
            </w:pPr>
            <w:r>
              <w:t>2008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75.4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жилой дом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95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гараж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20.1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20.1</w:t>
            </w: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Устюжанинова Наталья Борисовна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740726.8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земельный участок садовый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704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заместитель начальника отдела</w:t>
            </w: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двухкомнатная квартира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42.5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rPr>
          <w:gridBefore w:val="1"/>
        </w:trPr>
        <w:tc>
          <w:tcPr>
            <w:tcW w:w="2093" w:type="dxa"/>
          </w:tcPr>
          <w:p w:rsidR="00CC4C6B" w:rsidRDefault="00CC4C6B" w:rsidP="00696EFD">
            <w:pPr>
              <w:jc w:val="center"/>
            </w:pPr>
            <w:r>
              <w:t>Щелчкова Наталья Николаевна</w:t>
            </w:r>
          </w:p>
          <w:p w:rsidR="00CC4C6B" w:rsidRDefault="00CC4C6B" w:rsidP="00696EFD">
            <w:pPr>
              <w:jc w:val="center"/>
            </w:pPr>
            <w:r>
              <w:t>главный консультант</w:t>
            </w:r>
          </w:p>
        </w:tc>
        <w:tc>
          <w:tcPr>
            <w:tcW w:w="1843" w:type="dxa"/>
          </w:tcPr>
          <w:p w:rsidR="00CC4C6B" w:rsidRDefault="00CC4C6B" w:rsidP="00BA1100">
            <w:pPr>
              <w:jc w:val="center"/>
            </w:pPr>
            <w:r>
              <w:t xml:space="preserve"> 347342,27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двухкомнатная</w:t>
            </w:r>
          </w:p>
          <w:p w:rsidR="00CC4C6B" w:rsidRDefault="00CC4C6B" w:rsidP="00696EFD">
            <w:pPr>
              <w:jc w:val="center"/>
            </w:pPr>
            <w:r>
              <w:t xml:space="preserve"> долевая 4/10 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43.4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гаражный бокс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 xml:space="preserve"> 15.8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1225060.45</w:t>
            </w:r>
          </w:p>
        </w:tc>
        <w:tc>
          <w:tcPr>
            <w:tcW w:w="113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двухкомнатная</w:t>
            </w:r>
          </w:p>
          <w:p w:rsidR="00CC4C6B" w:rsidRDefault="00CC4C6B" w:rsidP="00696EFD">
            <w:pPr>
              <w:jc w:val="center"/>
            </w:pPr>
            <w:r>
              <w:t xml:space="preserve">долевая   4/10 </w:t>
            </w:r>
          </w:p>
        </w:tc>
        <w:tc>
          <w:tcPr>
            <w:tcW w:w="1276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43.4</w:t>
            </w:r>
          </w:p>
        </w:tc>
        <w:tc>
          <w:tcPr>
            <w:tcW w:w="992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HYUNDAI SOLARIS 2011г.в.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трехкомнатная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 xml:space="preserve"> 69</w:t>
            </w:r>
          </w:p>
        </w:tc>
        <w:tc>
          <w:tcPr>
            <w:tcW w:w="1418" w:type="dxa"/>
            <w:tcBorders>
              <w:bottom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</w:tr>
      <w:tr w:rsidR="00CC4C6B" w:rsidRPr="00DD7E81">
        <w:trPr>
          <w:gridBefore w:val="1"/>
        </w:trPr>
        <w:tc>
          <w:tcPr>
            <w:tcW w:w="209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гаражный бокс</w:t>
            </w:r>
          </w:p>
          <w:p w:rsidR="00CC4C6B" w:rsidRDefault="00CC4C6B" w:rsidP="00696EF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 xml:space="preserve"> 15.8</w:t>
            </w:r>
          </w:p>
        </w:tc>
        <w:tc>
          <w:tcPr>
            <w:tcW w:w="992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CC4C6B" w:rsidRDefault="00CC4C6B" w:rsidP="00696EFD">
            <w:pPr>
              <w:jc w:val="center"/>
            </w:pPr>
          </w:p>
        </w:tc>
      </w:tr>
      <w:tr w:rsidR="00CC4C6B" w:rsidRPr="00DD7E81">
        <w:trPr>
          <w:gridBefore w:val="1"/>
        </w:trPr>
        <w:tc>
          <w:tcPr>
            <w:tcW w:w="2093" w:type="dxa"/>
          </w:tcPr>
          <w:p w:rsidR="00CC4C6B" w:rsidRDefault="00CC4C6B" w:rsidP="00696EFD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двухкомнатная</w:t>
            </w:r>
          </w:p>
          <w:p w:rsidR="00CC4C6B" w:rsidRDefault="00CC4C6B" w:rsidP="00696EFD">
            <w:pPr>
              <w:jc w:val="center"/>
            </w:pPr>
            <w:r>
              <w:t xml:space="preserve"> долевая 1/10 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43.4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rPr>
          <w:gridBefore w:val="1"/>
        </w:trPr>
        <w:tc>
          <w:tcPr>
            <w:tcW w:w="2093" w:type="dxa"/>
          </w:tcPr>
          <w:p w:rsidR="00CC4C6B" w:rsidRDefault="00CC4C6B" w:rsidP="00696EFD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CC4C6B" w:rsidRDefault="00CC4C6B" w:rsidP="00696EFD">
            <w:pPr>
              <w:jc w:val="center"/>
            </w:pPr>
            <w:r>
              <w:t>двухкомнатная</w:t>
            </w:r>
          </w:p>
          <w:p w:rsidR="00CC4C6B" w:rsidRDefault="00CC4C6B" w:rsidP="00696EFD">
            <w:pPr>
              <w:jc w:val="center"/>
            </w:pPr>
            <w:r>
              <w:t xml:space="preserve"> долевая 1/10 </w:t>
            </w:r>
          </w:p>
        </w:tc>
        <w:tc>
          <w:tcPr>
            <w:tcW w:w="1276" w:type="dxa"/>
          </w:tcPr>
          <w:p w:rsidR="00CC4C6B" w:rsidRDefault="00CC4C6B" w:rsidP="00696EFD">
            <w:pPr>
              <w:jc w:val="center"/>
            </w:pPr>
            <w:r>
              <w:t xml:space="preserve"> 43.4</w:t>
            </w:r>
          </w:p>
        </w:tc>
        <w:tc>
          <w:tcPr>
            <w:tcW w:w="992" w:type="dxa"/>
          </w:tcPr>
          <w:p w:rsidR="00CC4C6B" w:rsidRDefault="00CC4C6B" w:rsidP="00696EFD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CC4C6B" w:rsidRDefault="00CC4C6B" w:rsidP="00696EFD">
            <w:pPr>
              <w:jc w:val="center"/>
            </w:pPr>
            <w:r>
              <w:t>нет</w:t>
            </w:r>
          </w:p>
        </w:tc>
      </w:tr>
      <w:tr w:rsidR="00CC4C6B" w:rsidRPr="00DD7E81">
        <w:trPr>
          <w:gridBefore w:val="1"/>
        </w:trPr>
        <w:tc>
          <w:tcPr>
            <w:tcW w:w="15701" w:type="dxa"/>
            <w:gridSpan w:val="10"/>
          </w:tcPr>
          <w:p w:rsidR="00CC4C6B" w:rsidRDefault="00CC4C6B" w:rsidP="00696EFD">
            <w:pPr>
              <w:jc w:val="center"/>
            </w:pPr>
          </w:p>
        </w:tc>
      </w:tr>
    </w:tbl>
    <w:p w:rsidR="00CC4C6B" w:rsidRDefault="00CC4C6B" w:rsidP="00F2474D"/>
    <w:sectPr w:rsidR="00CC4C6B" w:rsidSect="00334188">
      <w:headerReference w:type="default" r:id="rId6"/>
      <w:pgSz w:w="16838" w:h="11906" w:orient="landscape"/>
      <w:pgMar w:top="1701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C6B" w:rsidRDefault="00CC4C6B">
      <w:r>
        <w:separator/>
      </w:r>
    </w:p>
  </w:endnote>
  <w:endnote w:type="continuationSeparator" w:id="1">
    <w:p w:rsidR="00CC4C6B" w:rsidRDefault="00CC4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C6B" w:rsidRDefault="00CC4C6B">
      <w:r>
        <w:separator/>
      </w:r>
    </w:p>
  </w:footnote>
  <w:footnote w:type="continuationSeparator" w:id="1">
    <w:p w:rsidR="00CC4C6B" w:rsidRDefault="00CC4C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C6B" w:rsidRDefault="00CC4C6B" w:rsidP="00EC186F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CC4C6B" w:rsidRDefault="00CC4C6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82F"/>
    <w:rsid w:val="00000739"/>
    <w:rsid w:val="000010C9"/>
    <w:rsid w:val="00016E59"/>
    <w:rsid w:val="00031606"/>
    <w:rsid w:val="00041893"/>
    <w:rsid w:val="0004560C"/>
    <w:rsid w:val="00053D9F"/>
    <w:rsid w:val="000569D5"/>
    <w:rsid w:val="00067845"/>
    <w:rsid w:val="000768CA"/>
    <w:rsid w:val="00080F1C"/>
    <w:rsid w:val="000A379D"/>
    <w:rsid w:val="000A4217"/>
    <w:rsid w:val="000A6E0B"/>
    <w:rsid w:val="000C639D"/>
    <w:rsid w:val="000F013C"/>
    <w:rsid w:val="000F120D"/>
    <w:rsid w:val="000F75ED"/>
    <w:rsid w:val="0011042C"/>
    <w:rsid w:val="0012275B"/>
    <w:rsid w:val="0012441C"/>
    <w:rsid w:val="00124D20"/>
    <w:rsid w:val="00154978"/>
    <w:rsid w:val="00165FE1"/>
    <w:rsid w:val="00173D05"/>
    <w:rsid w:val="00185815"/>
    <w:rsid w:val="001A3A51"/>
    <w:rsid w:val="001E33AC"/>
    <w:rsid w:val="001E5A17"/>
    <w:rsid w:val="001F5DE6"/>
    <w:rsid w:val="0021776E"/>
    <w:rsid w:val="002236F7"/>
    <w:rsid w:val="00223A95"/>
    <w:rsid w:val="00226F4B"/>
    <w:rsid w:val="00251860"/>
    <w:rsid w:val="00254ADA"/>
    <w:rsid w:val="002630E4"/>
    <w:rsid w:val="0027157B"/>
    <w:rsid w:val="002740D7"/>
    <w:rsid w:val="002752F7"/>
    <w:rsid w:val="00285DA6"/>
    <w:rsid w:val="002A5091"/>
    <w:rsid w:val="002A63D2"/>
    <w:rsid w:val="002B3BB9"/>
    <w:rsid w:val="002C4343"/>
    <w:rsid w:val="002C7C53"/>
    <w:rsid w:val="002D522B"/>
    <w:rsid w:val="002E3FC8"/>
    <w:rsid w:val="002F25FA"/>
    <w:rsid w:val="002F3633"/>
    <w:rsid w:val="003069A5"/>
    <w:rsid w:val="00316D07"/>
    <w:rsid w:val="00325DB9"/>
    <w:rsid w:val="00334188"/>
    <w:rsid w:val="003518E8"/>
    <w:rsid w:val="00354498"/>
    <w:rsid w:val="0035495A"/>
    <w:rsid w:val="00356F86"/>
    <w:rsid w:val="00363111"/>
    <w:rsid w:val="00372218"/>
    <w:rsid w:val="00375D6B"/>
    <w:rsid w:val="0038048A"/>
    <w:rsid w:val="00381077"/>
    <w:rsid w:val="003901C5"/>
    <w:rsid w:val="00395653"/>
    <w:rsid w:val="003A0CB4"/>
    <w:rsid w:val="003A1D86"/>
    <w:rsid w:val="003A2F16"/>
    <w:rsid w:val="003A7334"/>
    <w:rsid w:val="003B4A91"/>
    <w:rsid w:val="003C0C22"/>
    <w:rsid w:val="003C78A2"/>
    <w:rsid w:val="003D360F"/>
    <w:rsid w:val="003D650E"/>
    <w:rsid w:val="003D6BF9"/>
    <w:rsid w:val="003E445E"/>
    <w:rsid w:val="003F060E"/>
    <w:rsid w:val="003F3DC5"/>
    <w:rsid w:val="003F6E81"/>
    <w:rsid w:val="00404A88"/>
    <w:rsid w:val="0041285A"/>
    <w:rsid w:val="00425D0B"/>
    <w:rsid w:val="0043123C"/>
    <w:rsid w:val="00432638"/>
    <w:rsid w:val="004332C5"/>
    <w:rsid w:val="004335DA"/>
    <w:rsid w:val="00443256"/>
    <w:rsid w:val="00445E6C"/>
    <w:rsid w:val="0046157B"/>
    <w:rsid w:val="004867E6"/>
    <w:rsid w:val="004871C6"/>
    <w:rsid w:val="004A01BD"/>
    <w:rsid w:val="004B6772"/>
    <w:rsid w:val="004B6851"/>
    <w:rsid w:val="004C37F4"/>
    <w:rsid w:val="004D1F94"/>
    <w:rsid w:val="004E0D7C"/>
    <w:rsid w:val="004E73D3"/>
    <w:rsid w:val="004F4071"/>
    <w:rsid w:val="00506AF5"/>
    <w:rsid w:val="00510B04"/>
    <w:rsid w:val="00515F80"/>
    <w:rsid w:val="0051625F"/>
    <w:rsid w:val="005238FF"/>
    <w:rsid w:val="00525722"/>
    <w:rsid w:val="00530169"/>
    <w:rsid w:val="00542118"/>
    <w:rsid w:val="005468D0"/>
    <w:rsid w:val="005505A8"/>
    <w:rsid w:val="00550AA0"/>
    <w:rsid w:val="00552EC8"/>
    <w:rsid w:val="00553A85"/>
    <w:rsid w:val="00560B17"/>
    <w:rsid w:val="00567315"/>
    <w:rsid w:val="00585B00"/>
    <w:rsid w:val="00590A01"/>
    <w:rsid w:val="0059224B"/>
    <w:rsid w:val="00594406"/>
    <w:rsid w:val="005955AC"/>
    <w:rsid w:val="0059749C"/>
    <w:rsid w:val="005A1EDA"/>
    <w:rsid w:val="005B259A"/>
    <w:rsid w:val="005C4B88"/>
    <w:rsid w:val="005C7310"/>
    <w:rsid w:val="005C76F1"/>
    <w:rsid w:val="005F1346"/>
    <w:rsid w:val="00626645"/>
    <w:rsid w:val="0062794F"/>
    <w:rsid w:val="006323B2"/>
    <w:rsid w:val="00633D39"/>
    <w:rsid w:val="006362B5"/>
    <w:rsid w:val="006457F2"/>
    <w:rsid w:val="00652774"/>
    <w:rsid w:val="006659F0"/>
    <w:rsid w:val="00687321"/>
    <w:rsid w:val="00692F42"/>
    <w:rsid w:val="00696EFD"/>
    <w:rsid w:val="006B3FF4"/>
    <w:rsid w:val="006C5D08"/>
    <w:rsid w:val="006D2B2C"/>
    <w:rsid w:val="006D4565"/>
    <w:rsid w:val="006D4D52"/>
    <w:rsid w:val="006D5F02"/>
    <w:rsid w:val="006E090C"/>
    <w:rsid w:val="006E23A2"/>
    <w:rsid w:val="006E4985"/>
    <w:rsid w:val="007062C9"/>
    <w:rsid w:val="00714611"/>
    <w:rsid w:val="00731665"/>
    <w:rsid w:val="00734BEB"/>
    <w:rsid w:val="0075708D"/>
    <w:rsid w:val="00761BFF"/>
    <w:rsid w:val="00774B8A"/>
    <w:rsid w:val="007A0402"/>
    <w:rsid w:val="007A4BDB"/>
    <w:rsid w:val="007A7B8D"/>
    <w:rsid w:val="007A7EDD"/>
    <w:rsid w:val="007B1CF5"/>
    <w:rsid w:val="007B1F5D"/>
    <w:rsid w:val="007C20A8"/>
    <w:rsid w:val="007C4247"/>
    <w:rsid w:val="007C4FEB"/>
    <w:rsid w:val="007E08B9"/>
    <w:rsid w:val="007E3B3E"/>
    <w:rsid w:val="007F701B"/>
    <w:rsid w:val="00820A84"/>
    <w:rsid w:val="00834B76"/>
    <w:rsid w:val="0084149C"/>
    <w:rsid w:val="00841A53"/>
    <w:rsid w:val="008464BF"/>
    <w:rsid w:val="00852653"/>
    <w:rsid w:val="00853E64"/>
    <w:rsid w:val="008556E6"/>
    <w:rsid w:val="008640C4"/>
    <w:rsid w:val="00864D52"/>
    <w:rsid w:val="0086524F"/>
    <w:rsid w:val="008744D0"/>
    <w:rsid w:val="00877334"/>
    <w:rsid w:val="008815C4"/>
    <w:rsid w:val="00884267"/>
    <w:rsid w:val="008878C6"/>
    <w:rsid w:val="008A4FF1"/>
    <w:rsid w:val="008A6D79"/>
    <w:rsid w:val="008C47D5"/>
    <w:rsid w:val="008D325D"/>
    <w:rsid w:val="008D7A29"/>
    <w:rsid w:val="008E0163"/>
    <w:rsid w:val="008E14FC"/>
    <w:rsid w:val="008E2593"/>
    <w:rsid w:val="008E7AA0"/>
    <w:rsid w:val="008F12BC"/>
    <w:rsid w:val="00903CA0"/>
    <w:rsid w:val="009072DA"/>
    <w:rsid w:val="00912B85"/>
    <w:rsid w:val="009263B0"/>
    <w:rsid w:val="0092745D"/>
    <w:rsid w:val="00932ED2"/>
    <w:rsid w:val="00935E1F"/>
    <w:rsid w:val="00940DDD"/>
    <w:rsid w:val="0094277C"/>
    <w:rsid w:val="00952D5D"/>
    <w:rsid w:val="00981971"/>
    <w:rsid w:val="00983BEF"/>
    <w:rsid w:val="00991358"/>
    <w:rsid w:val="00997C4A"/>
    <w:rsid w:val="009A13B0"/>
    <w:rsid w:val="009A771F"/>
    <w:rsid w:val="009D4F0D"/>
    <w:rsid w:val="009E1545"/>
    <w:rsid w:val="009F6AF3"/>
    <w:rsid w:val="009F6D38"/>
    <w:rsid w:val="009F74EA"/>
    <w:rsid w:val="00A04A8A"/>
    <w:rsid w:val="00A11BC9"/>
    <w:rsid w:val="00A16D0F"/>
    <w:rsid w:val="00A17796"/>
    <w:rsid w:val="00A20DB7"/>
    <w:rsid w:val="00A42AFD"/>
    <w:rsid w:val="00A43EA5"/>
    <w:rsid w:val="00A4588C"/>
    <w:rsid w:val="00A51AB6"/>
    <w:rsid w:val="00A51BFD"/>
    <w:rsid w:val="00A55166"/>
    <w:rsid w:val="00A5581A"/>
    <w:rsid w:val="00A5654F"/>
    <w:rsid w:val="00A60DFF"/>
    <w:rsid w:val="00A63736"/>
    <w:rsid w:val="00A72A91"/>
    <w:rsid w:val="00A82990"/>
    <w:rsid w:val="00A91E31"/>
    <w:rsid w:val="00A96BA2"/>
    <w:rsid w:val="00AA1C07"/>
    <w:rsid w:val="00AA21FB"/>
    <w:rsid w:val="00AA29DD"/>
    <w:rsid w:val="00AA65EE"/>
    <w:rsid w:val="00AB4B4B"/>
    <w:rsid w:val="00AC084C"/>
    <w:rsid w:val="00AC0CFA"/>
    <w:rsid w:val="00AC5088"/>
    <w:rsid w:val="00AE37BD"/>
    <w:rsid w:val="00AE5AD7"/>
    <w:rsid w:val="00AE7B7A"/>
    <w:rsid w:val="00B05BFB"/>
    <w:rsid w:val="00B06FF3"/>
    <w:rsid w:val="00B11178"/>
    <w:rsid w:val="00B21E93"/>
    <w:rsid w:val="00B25F7A"/>
    <w:rsid w:val="00B30F4A"/>
    <w:rsid w:val="00B43834"/>
    <w:rsid w:val="00B459DA"/>
    <w:rsid w:val="00B461AB"/>
    <w:rsid w:val="00B4734F"/>
    <w:rsid w:val="00B52833"/>
    <w:rsid w:val="00B530C0"/>
    <w:rsid w:val="00B57AC8"/>
    <w:rsid w:val="00B6696F"/>
    <w:rsid w:val="00B724D3"/>
    <w:rsid w:val="00B7435D"/>
    <w:rsid w:val="00B84333"/>
    <w:rsid w:val="00B86A23"/>
    <w:rsid w:val="00B956E1"/>
    <w:rsid w:val="00B978F2"/>
    <w:rsid w:val="00BA1100"/>
    <w:rsid w:val="00BB4347"/>
    <w:rsid w:val="00BC333A"/>
    <w:rsid w:val="00C00865"/>
    <w:rsid w:val="00C13A65"/>
    <w:rsid w:val="00C140B4"/>
    <w:rsid w:val="00C17C19"/>
    <w:rsid w:val="00C208F5"/>
    <w:rsid w:val="00C21014"/>
    <w:rsid w:val="00C27B30"/>
    <w:rsid w:val="00C34D4C"/>
    <w:rsid w:val="00C531DE"/>
    <w:rsid w:val="00C57288"/>
    <w:rsid w:val="00C630E6"/>
    <w:rsid w:val="00C666CF"/>
    <w:rsid w:val="00C83F06"/>
    <w:rsid w:val="00C91031"/>
    <w:rsid w:val="00C94F61"/>
    <w:rsid w:val="00C97C92"/>
    <w:rsid w:val="00CB2F6F"/>
    <w:rsid w:val="00CC29A7"/>
    <w:rsid w:val="00CC4C6B"/>
    <w:rsid w:val="00CD574C"/>
    <w:rsid w:val="00CF2FD4"/>
    <w:rsid w:val="00D016A4"/>
    <w:rsid w:val="00D263DF"/>
    <w:rsid w:val="00D30E2F"/>
    <w:rsid w:val="00D33434"/>
    <w:rsid w:val="00D3399B"/>
    <w:rsid w:val="00D35AA4"/>
    <w:rsid w:val="00D615A8"/>
    <w:rsid w:val="00D62B89"/>
    <w:rsid w:val="00D679FE"/>
    <w:rsid w:val="00D71A6E"/>
    <w:rsid w:val="00D748ED"/>
    <w:rsid w:val="00D758D7"/>
    <w:rsid w:val="00D97A7E"/>
    <w:rsid w:val="00DA24CE"/>
    <w:rsid w:val="00DC2B11"/>
    <w:rsid w:val="00DC49BE"/>
    <w:rsid w:val="00DD0B6B"/>
    <w:rsid w:val="00DD4E09"/>
    <w:rsid w:val="00DD57EA"/>
    <w:rsid w:val="00DD58A8"/>
    <w:rsid w:val="00DD7E81"/>
    <w:rsid w:val="00DE647B"/>
    <w:rsid w:val="00DF38AA"/>
    <w:rsid w:val="00E10263"/>
    <w:rsid w:val="00E237ED"/>
    <w:rsid w:val="00E23FBC"/>
    <w:rsid w:val="00E26AC0"/>
    <w:rsid w:val="00E37246"/>
    <w:rsid w:val="00E50839"/>
    <w:rsid w:val="00E50FDF"/>
    <w:rsid w:val="00E7547E"/>
    <w:rsid w:val="00E902BE"/>
    <w:rsid w:val="00E91CFB"/>
    <w:rsid w:val="00EB1979"/>
    <w:rsid w:val="00EC186F"/>
    <w:rsid w:val="00EC4215"/>
    <w:rsid w:val="00ED1409"/>
    <w:rsid w:val="00ED1CD6"/>
    <w:rsid w:val="00ED218F"/>
    <w:rsid w:val="00ED463B"/>
    <w:rsid w:val="00EE0A3E"/>
    <w:rsid w:val="00EE501E"/>
    <w:rsid w:val="00EE6CC1"/>
    <w:rsid w:val="00EF13F1"/>
    <w:rsid w:val="00F028F9"/>
    <w:rsid w:val="00F12992"/>
    <w:rsid w:val="00F2474D"/>
    <w:rsid w:val="00F26E0E"/>
    <w:rsid w:val="00F524E7"/>
    <w:rsid w:val="00F61840"/>
    <w:rsid w:val="00F702C9"/>
    <w:rsid w:val="00F75ABD"/>
    <w:rsid w:val="00F83AEA"/>
    <w:rsid w:val="00F8582F"/>
    <w:rsid w:val="00F85C92"/>
    <w:rsid w:val="00F87837"/>
    <w:rsid w:val="00FB6013"/>
    <w:rsid w:val="00FD32D8"/>
    <w:rsid w:val="00FD34D0"/>
    <w:rsid w:val="00FE0F94"/>
    <w:rsid w:val="00FE5C99"/>
    <w:rsid w:val="00FF26CA"/>
    <w:rsid w:val="00FF6C38"/>
    <w:rsid w:val="00FF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86F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EC186F"/>
  </w:style>
  <w:style w:type="paragraph" w:styleId="Header">
    <w:name w:val="header"/>
    <w:basedOn w:val="Normal"/>
    <w:link w:val="HeaderChar"/>
    <w:uiPriority w:val="99"/>
    <w:rsid w:val="00EC186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7B3F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D32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B3F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16</Pages>
  <Words>2859</Words>
  <Characters>16297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chermnyh_cv</dc:creator>
  <cp:keywords/>
  <dc:description/>
  <cp:lastModifiedBy>kulik_eu</cp:lastModifiedBy>
  <cp:revision>2</cp:revision>
  <cp:lastPrinted>2016-05-04T06:49:00Z</cp:lastPrinted>
  <dcterms:created xsi:type="dcterms:W3CDTF">2016-05-23T10:55:00Z</dcterms:created>
  <dcterms:modified xsi:type="dcterms:W3CDTF">2016-05-23T10:55:00Z</dcterms:modified>
</cp:coreProperties>
</file>