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6F" w:rsidRPr="00D30E2F" w:rsidRDefault="00EC186F" w:rsidP="00EC186F">
      <w:pPr>
        <w:jc w:val="center"/>
      </w:pPr>
      <w:r w:rsidRPr="00D30E2F">
        <w:t>ИНФОРМАЦИЯ</w:t>
      </w:r>
    </w:p>
    <w:p w:rsidR="00EC186F" w:rsidRPr="00D30E2F" w:rsidRDefault="00EC186F" w:rsidP="00EC186F">
      <w:pPr>
        <w:jc w:val="center"/>
      </w:pPr>
      <w:r w:rsidRPr="00D30E2F">
        <w:t xml:space="preserve">        О доходах, имуществе и обязательствах имущественного характера          </w:t>
      </w:r>
    </w:p>
    <w:p w:rsidR="00EC186F" w:rsidRPr="00D30E2F" w:rsidRDefault="00EC186F" w:rsidP="00EC186F">
      <w:pPr>
        <w:jc w:val="center"/>
      </w:pPr>
      <w:r w:rsidRPr="00D30E2F">
        <w:t>государственных гражданских служащих администрации Правительства области</w:t>
      </w:r>
    </w:p>
    <w:p w:rsidR="00EC186F" w:rsidRPr="00D30E2F" w:rsidRDefault="00EC186F" w:rsidP="00EC186F">
      <w:pPr>
        <w:jc w:val="center"/>
      </w:pPr>
      <w:r w:rsidRPr="00D30E2F">
        <w:t xml:space="preserve">за период с </w:t>
      </w:r>
      <w:fldSimple w:instr=" QUOTE  поле1  \* MERGEFORMAT ">
        <w:r w:rsidR="00C35CA0">
          <w:t>01 января</w:t>
        </w:r>
      </w:fldSimple>
      <w:r w:rsidRPr="00A51AB6">
        <w:t xml:space="preserve"> по </w:t>
      </w:r>
      <w:fldSimple w:instr=" QUOTE  поле2  \* MERGEFORMAT ">
        <w:r w:rsidR="00C35CA0">
          <w:t>31 декабря 2014</w:t>
        </w:r>
      </w:fldSimple>
      <w:r w:rsidRPr="00A51AB6">
        <w:t xml:space="preserve"> года</w:t>
      </w:r>
    </w:p>
    <w:p w:rsidR="00EC186F" w:rsidRDefault="00EC186F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275"/>
        <w:gridCol w:w="1418"/>
      </w:tblGrid>
      <w:tr w:rsidR="000F75ED" w:rsidRPr="00DD7E81" w:rsidTr="00154978">
        <w:tc>
          <w:tcPr>
            <w:tcW w:w="2093" w:type="dxa"/>
            <w:vMerge w:val="restart"/>
          </w:tcPr>
          <w:p w:rsidR="000F75ED" w:rsidRPr="00DD7E81" w:rsidRDefault="000F75ED" w:rsidP="00935E1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0F75ED" w:rsidRPr="00DD7E81" w:rsidRDefault="000F75ED" w:rsidP="00F2474D">
            <w:pPr>
              <w:jc w:val="center"/>
            </w:pPr>
            <w:r w:rsidRPr="00DD7E81">
              <w:t>Декларирован</w:t>
            </w:r>
            <w:r w:rsidR="00F2474D">
              <w:t>-</w:t>
            </w:r>
            <w:r w:rsidRPr="00DD7E81">
              <w:t>ный годовой доход за 201</w:t>
            </w:r>
            <w:r w:rsidR="00334188" w:rsidRPr="00334188">
              <w:t>4</w:t>
            </w:r>
            <w:r w:rsidRPr="00DD7E81">
              <w:t xml:space="preserve"> год</w:t>
            </w:r>
            <w:r w:rsidR="00F2474D"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0F75ED" w:rsidRPr="00DD7E81" w:rsidRDefault="000F75ED" w:rsidP="00F2474D">
            <w:pPr>
              <w:jc w:val="center"/>
            </w:pPr>
            <w:r w:rsidRPr="00935E1F">
              <w:rPr>
                <w:sz w:val="20"/>
                <w:szCs w:val="20"/>
              </w:rPr>
              <w:t>Сведения об источ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 получения средств, за счет кото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рых со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вершена сделка по приобре</w:t>
            </w:r>
            <w:r w:rsidR="00F2474D"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тению </w:t>
            </w:r>
            <w:r w:rsidR="00F2474D"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 участка, другого объекта недвижи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 иму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щества, транс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0F75ED" w:rsidRPr="00DD7E81" w:rsidTr="00C35CA0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75ED" w:rsidRDefault="000F75ED" w:rsidP="00935E1F">
            <w:pPr>
              <w:jc w:val="center"/>
            </w:pPr>
            <w:r w:rsidRPr="00DD7E81">
              <w:t>Вид объектов недвижимости</w:t>
            </w:r>
          </w:p>
          <w:p w:rsidR="008A0D93" w:rsidRPr="00DD7E81" w:rsidRDefault="008A0D93" w:rsidP="00935E1F">
            <w:pPr>
              <w:jc w:val="center"/>
            </w:pPr>
            <w:r>
              <w:t>Вид собственности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7C20A8">
            <w:pPr>
              <w:jc w:val="center"/>
            </w:pPr>
            <w:r w:rsidRPr="00DD7E81">
              <w:t>Страна распо</w:t>
            </w:r>
            <w:r w:rsidR="007C20A8">
              <w:t>-</w:t>
            </w:r>
            <w:r w:rsidRPr="00DD7E81">
              <w:t>ложе</w:t>
            </w:r>
            <w:r w:rsidR="007C20A8">
              <w:t>-</w:t>
            </w:r>
            <w:r w:rsidRPr="00DD7E81">
              <w:t>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Страна располо</w:t>
            </w:r>
            <w:r w:rsidR="00B43834"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C35CA0" w:rsidRPr="00DD7E81" w:rsidTr="00C35CA0">
        <w:tc>
          <w:tcPr>
            <w:tcW w:w="1570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C35CA0" w:rsidRPr="00DD7E81" w:rsidRDefault="00C35CA0" w:rsidP="00935E1F">
            <w:pPr>
              <w:jc w:val="center"/>
            </w:pPr>
            <w:r>
              <w:t>аппарат заместителя Председателя Правительства Кировской области (Михеев Е.М.)</w:t>
            </w:r>
          </w:p>
        </w:tc>
      </w:tr>
      <w:tr w:rsidR="00C35CA0" w:rsidRPr="00C35CA0" w:rsidTr="00C35CA0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C35CA0" w:rsidRPr="00DD7E81" w:rsidRDefault="00C35CA0" w:rsidP="00935E1F">
            <w:pPr>
              <w:jc w:val="center"/>
            </w:pPr>
            <w:r>
              <w:t>Волкоморов Владимир Леонидович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C35CA0" w:rsidRPr="00DD7E81" w:rsidRDefault="00C35CA0" w:rsidP="00935E1F">
            <w:pPr>
              <w:jc w:val="center"/>
            </w:pPr>
            <w:r>
              <w:t xml:space="preserve"> 777721.77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C35CA0" w:rsidRPr="00DD7E81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C35CA0" w:rsidRDefault="00A92509" w:rsidP="00935E1F">
            <w:pPr>
              <w:jc w:val="center"/>
            </w:pPr>
            <w:r>
              <w:t>з</w:t>
            </w:r>
            <w:r w:rsidR="00C35CA0">
              <w:t>емельный участок под жилым домом (огородный)</w:t>
            </w:r>
          </w:p>
          <w:p w:rsidR="00D44B30" w:rsidRPr="00DD7E81" w:rsidRDefault="00D44B30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C35CA0" w:rsidRPr="00DD7E81" w:rsidRDefault="00C35CA0" w:rsidP="00935E1F">
            <w:pPr>
              <w:jc w:val="center"/>
            </w:pPr>
            <w:r>
              <w:t xml:space="preserve"> 1700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C35CA0" w:rsidRPr="00DD7E81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C35CA0" w:rsidRPr="00C35CA0" w:rsidRDefault="00C35CA0" w:rsidP="00935E1F">
            <w:pPr>
              <w:jc w:val="center"/>
              <w:rPr>
                <w:lang w:val="en-US"/>
              </w:rPr>
            </w:pPr>
            <w:r w:rsidRPr="00C35CA0">
              <w:rPr>
                <w:lang w:val="en-US"/>
              </w:rPr>
              <w:t xml:space="preserve">HUNDAI  ix 35 2.0 GLS, 2012 </w:t>
            </w:r>
            <w:r>
              <w:t>г</w:t>
            </w:r>
            <w:r w:rsidRPr="00C35CA0">
              <w:rPr>
                <w:lang w:val="en-US"/>
              </w:rPr>
              <w:t>.</w:t>
            </w:r>
            <w:r>
              <w:t>в</w:t>
            </w:r>
            <w:r w:rsidRPr="00C35CA0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C35CA0" w:rsidRPr="00C35CA0" w:rsidRDefault="00C35CA0" w:rsidP="00935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C35CA0" w:rsidRPr="00C35CA0" w:rsidRDefault="00C35CA0" w:rsidP="00935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C35CA0" w:rsidRPr="00C35CA0" w:rsidRDefault="00C35CA0" w:rsidP="00935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</w:tr>
      <w:tr w:rsidR="00C35CA0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35CA0" w:rsidRDefault="003653B0" w:rsidP="00935E1F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23.7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35CA0" w:rsidRPr="00C35CA0" w:rsidRDefault="00C35CA0" w:rsidP="00935E1F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</w:p>
        </w:tc>
      </w:tr>
      <w:tr w:rsidR="00C35CA0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2-х комнатная квартира</w:t>
            </w:r>
          </w:p>
          <w:p w:rsidR="00C35CA0" w:rsidRDefault="00A92509" w:rsidP="002860DE">
            <w:pPr>
              <w:jc w:val="center"/>
            </w:pPr>
            <w:r>
              <w:t>д</w:t>
            </w:r>
            <w:r w:rsidR="002860DE">
              <w:t>олевая</w:t>
            </w:r>
            <w:r w:rsidR="00C35CA0">
              <w:t>, ½ доля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91.8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35CA0" w:rsidRPr="00C35CA0" w:rsidRDefault="00C35CA0" w:rsidP="00935E1F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</w:p>
        </w:tc>
      </w:tr>
      <w:tr w:rsidR="00C35CA0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A92509" w:rsidP="00935E1F">
            <w:pPr>
              <w:jc w:val="center"/>
            </w:pPr>
            <w:r>
              <w:t>п</w:t>
            </w:r>
            <w:r w:rsidR="00C35CA0">
              <w:t>омещение автостоянки</w:t>
            </w:r>
          </w:p>
          <w:p w:rsidR="00C35CA0" w:rsidRDefault="00C35CA0" w:rsidP="00935E1F">
            <w:pPr>
              <w:jc w:val="center"/>
            </w:pPr>
            <w:r>
              <w:t xml:space="preserve"> долевая, доля 4033/36520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364.2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Pr="00C35CA0" w:rsidRDefault="00C35CA0" w:rsidP="00935E1F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</w:p>
        </w:tc>
      </w:tr>
      <w:tr w:rsidR="00C35CA0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супруги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44272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однокомнатная квартира</w:t>
            </w:r>
          </w:p>
          <w:p w:rsidR="008A0D93" w:rsidRDefault="008A0D93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35.9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Pr="00C35CA0" w:rsidRDefault="00C35CA0" w:rsidP="00935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Pr="00C35CA0" w:rsidRDefault="00A92509" w:rsidP="00935E1F">
            <w:pPr>
              <w:jc w:val="center"/>
            </w:pPr>
            <w:r>
              <w:t>з</w:t>
            </w:r>
            <w:r w:rsidR="00C35CA0" w:rsidRPr="00C35CA0">
              <w:t>емельный участок под жилым домом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  <w:r w:rsidRPr="00C35CA0">
              <w:t xml:space="preserve"> </w:t>
            </w:r>
            <w:r>
              <w:rPr>
                <w:lang w:val="en-US"/>
              </w:rPr>
              <w:t>324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Россия</w:t>
            </w:r>
          </w:p>
        </w:tc>
      </w:tr>
      <w:tr w:rsidR="00C35CA0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Pr="00C35CA0" w:rsidRDefault="00A92509" w:rsidP="00935E1F">
            <w:pPr>
              <w:jc w:val="center"/>
            </w:pPr>
            <w:r>
              <w:t>ж</w:t>
            </w:r>
            <w:r w:rsidR="00C35CA0">
              <w:t>илой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Pr="00C35CA0" w:rsidRDefault="00C35CA0" w:rsidP="00935E1F">
            <w:pPr>
              <w:jc w:val="center"/>
            </w:pPr>
            <w:r>
              <w:t xml:space="preserve"> 54.2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Россия</w:t>
            </w:r>
          </w:p>
        </w:tc>
      </w:tr>
      <w:tr w:rsidR="00C35CA0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Pr="00C35CA0" w:rsidRDefault="00C35CA0" w:rsidP="00935E1F">
            <w:pPr>
              <w:jc w:val="center"/>
            </w:pPr>
            <w:r>
              <w:t>аппарат заместителя Председателя Правительства Кировской области (Щерчков С.В.)</w:t>
            </w:r>
          </w:p>
        </w:tc>
      </w:tr>
      <w:tr w:rsidR="00C35CA0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Евдокимова Ирина Витальевна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459410.05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земельный участок для ведения садоводства</w:t>
            </w:r>
          </w:p>
          <w:p w:rsidR="008A0D93" w:rsidRDefault="008A0D93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459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Pr="00C35CA0" w:rsidRDefault="00C35CA0" w:rsidP="00935E1F">
            <w:pPr>
              <w:jc w:val="center"/>
            </w:pPr>
            <w:r>
              <w:t>ВАЗ-21074, 2003</w:t>
            </w:r>
            <w:r w:rsidR="00A92509"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Pr="00C35CA0" w:rsidRDefault="00C35CA0" w:rsidP="00935E1F">
            <w:pPr>
              <w:jc w:val="center"/>
            </w:pPr>
            <w:r>
              <w:t>нет</w:t>
            </w:r>
          </w:p>
        </w:tc>
      </w:tr>
      <w:tr w:rsidR="00C35CA0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35CA0" w:rsidRDefault="003653B0" w:rsidP="00935E1F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двухкомнатная квартира</w:t>
            </w:r>
          </w:p>
          <w:p w:rsidR="00C35CA0" w:rsidRDefault="00C35CA0" w:rsidP="00935E1F">
            <w:pPr>
              <w:jc w:val="center"/>
            </w:pPr>
            <w:r>
              <w:t xml:space="preserve"> долевая, </w:t>
            </w:r>
            <w:r w:rsidR="00A92509">
              <w:t>¼ доля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</w:tr>
      <w:tr w:rsidR="00C35CA0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гаражный бокс</w:t>
            </w:r>
          </w:p>
          <w:p w:rsidR="008A0D93" w:rsidRDefault="008A0D93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16.1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</w:tr>
      <w:tr w:rsidR="00C35CA0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264541.02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двухкомнатная квартира</w:t>
            </w:r>
          </w:p>
          <w:p w:rsidR="00C35CA0" w:rsidRDefault="00C35CA0" w:rsidP="00935E1F">
            <w:pPr>
              <w:jc w:val="center"/>
            </w:pPr>
            <w:r>
              <w:t xml:space="preserve">долевая, </w:t>
            </w:r>
            <w:r w:rsidR="00A92509">
              <w:t>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</w:tr>
      <w:tr w:rsidR="00C35CA0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двухкомнатная квартира</w:t>
            </w:r>
          </w:p>
          <w:p w:rsidR="00C35CA0" w:rsidRDefault="00C35CA0" w:rsidP="00935E1F">
            <w:pPr>
              <w:jc w:val="center"/>
            </w:pPr>
            <w:r>
              <w:t xml:space="preserve"> долевая, </w:t>
            </w:r>
            <w:r w:rsidR="00A92509">
              <w:t>¼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</w:tr>
      <w:tr w:rsidR="00C35CA0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503D24" w:rsidP="00935E1F">
            <w:pPr>
              <w:jc w:val="center"/>
            </w:pPr>
            <w:r>
              <w:t>а</w:t>
            </w:r>
            <w:r w:rsidR="00C35CA0">
              <w:t>ппарат заместителя Председателя Правительства области (Береснев Р.А.)</w:t>
            </w:r>
          </w:p>
        </w:tc>
      </w:tr>
      <w:tr w:rsidR="00C35CA0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Санникова Елена Николаевна</w:t>
            </w:r>
          </w:p>
          <w:p w:rsidR="003653B0" w:rsidRDefault="003653B0" w:rsidP="00935E1F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634665.15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трехкомнатная квартира</w:t>
            </w:r>
          </w:p>
          <w:p w:rsidR="008A0D93" w:rsidRDefault="008A0D93" w:rsidP="00935E1F">
            <w:pPr>
              <w:jc w:val="center"/>
            </w:pPr>
            <w:r>
              <w:t>индивидуальная</w:t>
            </w:r>
          </w:p>
          <w:p w:rsidR="00C35CA0" w:rsidRDefault="00C35CA0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80.6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A92509">
            <w:pPr>
              <w:jc w:val="center"/>
            </w:pPr>
            <w:r>
              <w:t>ВАЗ 2131 «Нива» 2002г</w:t>
            </w:r>
            <w:r w:rsidR="00A92509">
              <w:t>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</w:tr>
      <w:tr w:rsidR="00C35CA0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lastRenderedPageBreak/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78252A">
            <w:pPr>
              <w:jc w:val="center"/>
            </w:pPr>
            <w:r>
              <w:t xml:space="preserve"> 3</w:t>
            </w:r>
            <w:r w:rsidR="0078252A">
              <w:t>60001.36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A67762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A67762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A67762" w:rsidP="00A9250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80.6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Россия</w:t>
            </w:r>
          </w:p>
        </w:tc>
      </w:tr>
      <w:tr w:rsidR="00C35CA0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48.2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Россия</w:t>
            </w:r>
          </w:p>
        </w:tc>
      </w:tr>
      <w:tr w:rsidR="00C35CA0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</w:t>
            </w:r>
            <w:r w:rsidR="002860DE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трехкомнатная квартира</w:t>
            </w:r>
          </w:p>
          <w:p w:rsidR="00C35CA0" w:rsidRDefault="00A92509" w:rsidP="00935E1F">
            <w:pPr>
              <w:jc w:val="center"/>
            </w:pPr>
            <w:r>
              <w:t>д</w:t>
            </w:r>
            <w:r w:rsidR="00C35CA0">
              <w:t>олева</w:t>
            </w:r>
            <w:r>
              <w:t>я,</w:t>
            </w:r>
            <w:r w:rsidR="00C35CA0">
              <w:t xml:space="preserve"> 1/3</w:t>
            </w:r>
            <w:r>
              <w:t xml:space="preserve">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67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A67762" w:rsidP="00A9250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A92509" w:rsidP="00935E1F">
            <w:pPr>
              <w:jc w:val="center"/>
            </w:pPr>
            <w:r>
              <w:t>т</w:t>
            </w:r>
            <w:r w:rsidR="00C35CA0">
              <w:t>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80.6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Россия</w:t>
            </w:r>
          </w:p>
        </w:tc>
      </w:tr>
      <w:tr w:rsidR="00C35CA0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Россия</w:t>
            </w:r>
          </w:p>
        </w:tc>
      </w:tr>
      <w:tr w:rsidR="00C35CA0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503D24" w:rsidP="00935E1F">
            <w:pPr>
              <w:jc w:val="center"/>
            </w:pPr>
            <w:r>
              <w:t>а</w:t>
            </w:r>
            <w:r w:rsidR="00C35CA0">
              <w:t>ппарат заместителя Председателя Правительства области (Вершинин А.А.)</w:t>
            </w:r>
          </w:p>
        </w:tc>
      </w:tr>
      <w:tr w:rsidR="00C35CA0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Даровских Елена Викторовна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1F5F13">
            <w:pPr>
              <w:jc w:val="center"/>
            </w:pPr>
            <w:r>
              <w:t xml:space="preserve"> 509835.</w:t>
            </w:r>
            <w:r w:rsidR="001F5F13">
              <w:t>51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A92509" w:rsidP="00A92509">
            <w:pPr>
              <w:jc w:val="center"/>
            </w:pPr>
            <w:r>
              <w:t>двух</w:t>
            </w:r>
            <w:r w:rsidR="00C35CA0">
              <w:t>комнатная квартира</w:t>
            </w:r>
          </w:p>
          <w:p w:rsidR="008A0D93" w:rsidRDefault="008A0D93" w:rsidP="00A9250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52.6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A92509" w:rsidP="00935E1F">
            <w:pPr>
              <w:jc w:val="center"/>
            </w:pPr>
            <w:r>
              <w:t>з</w:t>
            </w:r>
            <w:r w:rsidR="00C35CA0">
              <w:t>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495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Россия</w:t>
            </w:r>
          </w:p>
        </w:tc>
      </w:tr>
      <w:tr w:rsidR="00C35CA0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3653B0" w:rsidP="00935E1F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A92509" w:rsidP="00935E1F">
            <w:pPr>
              <w:jc w:val="center"/>
            </w:pPr>
            <w:r>
              <w:t>г</w:t>
            </w:r>
            <w:r w:rsidR="00C35CA0">
              <w:t>араж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19.6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Россия</w:t>
            </w:r>
          </w:p>
        </w:tc>
      </w:tr>
      <w:tr w:rsidR="00C35CA0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93456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земельный участок</w:t>
            </w:r>
          </w:p>
          <w:p w:rsidR="008A0D93" w:rsidRDefault="008A0D93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495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автомобиль ВАЗ-2104, 2001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A92509" w:rsidP="00A92509">
            <w:pPr>
              <w:jc w:val="center"/>
            </w:pPr>
            <w:r>
              <w:t>двух</w:t>
            </w:r>
            <w:r w:rsidR="00C35CA0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52.6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Россия</w:t>
            </w:r>
          </w:p>
        </w:tc>
      </w:tr>
      <w:tr w:rsidR="00C35CA0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8A0D93" w:rsidP="00935E1F">
            <w:pPr>
              <w:jc w:val="center"/>
            </w:pPr>
            <w:r>
              <w:t>г</w:t>
            </w:r>
            <w:r w:rsidR="00C35CA0">
              <w:t>араж</w:t>
            </w:r>
          </w:p>
          <w:p w:rsidR="008A0D93" w:rsidRDefault="008A0D93" w:rsidP="008A0D93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19.6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A92509" w:rsidP="00935E1F">
            <w:pPr>
              <w:jc w:val="center"/>
            </w:pPr>
            <w:r>
              <w:t>з</w:t>
            </w:r>
            <w:r w:rsidR="00C35CA0">
              <w:t>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19.6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Россия</w:t>
            </w:r>
          </w:p>
        </w:tc>
      </w:tr>
      <w:tr w:rsidR="00C35CA0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CA0" w:rsidRDefault="00503D24" w:rsidP="00935E1F">
            <w:pPr>
              <w:jc w:val="center"/>
            </w:pPr>
            <w:r>
              <w:t>а</w:t>
            </w:r>
            <w:r w:rsidR="00C35CA0">
              <w:t>ппарат заместителя Председателя Правительства области (Галицких А.А.)</w:t>
            </w:r>
          </w:p>
        </w:tc>
      </w:tr>
      <w:tr w:rsidR="00C35CA0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Нестеров Юрий Павлович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409353.85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A92509" w:rsidP="00935E1F">
            <w:pPr>
              <w:jc w:val="center"/>
            </w:pPr>
            <w:r>
              <w:t>о</w:t>
            </w:r>
            <w:r w:rsidR="00C35CA0">
              <w:t>днокомнатная квартира</w:t>
            </w:r>
          </w:p>
          <w:p w:rsidR="008A0D93" w:rsidRDefault="008A0D93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20.4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>нет</w:t>
            </w:r>
          </w:p>
        </w:tc>
      </w:tr>
      <w:tr w:rsidR="00C35CA0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3653B0" w:rsidP="00935E1F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A92509" w:rsidP="00935E1F">
            <w:pPr>
              <w:jc w:val="center"/>
            </w:pPr>
            <w:r>
              <w:t>д</w:t>
            </w:r>
            <w:r w:rsidR="00C35CA0">
              <w:t>вухкомнатная квартира</w:t>
            </w:r>
          </w:p>
          <w:p w:rsidR="008A0D93" w:rsidRDefault="008A0D93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  <w:r>
              <w:t xml:space="preserve"> 49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5CA0" w:rsidRDefault="00C35CA0" w:rsidP="00935E1F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53B0" w:rsidRDefault="00C81597" w:rsidP="00C81597">
            <w:pPr>
              <w:jc w:val="center"/>
            </w:pPr>
            <w:r>
              <w:t>Перескоков Дмитрий Юрьевич</w:t>
            </w:r>
          </w:p>
          <w:p w:rsidR="003653B0" w:rsidRPr="00DD7E81" w:rsidRDefault="003653B0" w:rsidP="00C81597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Pr="00DD7E81" w:rsidRDefault="00C81597" w:rsidP="00C81597">
            <w:pPr>
              <w:jc w:val="center"/>
            </w:pPr>
            <w:r>
              <w:t xml:space="preserve"> 648717.37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Pr="00DD7E81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2860DE" w:rsidP="00C81597">
            <w:pPr>
              <w:jc w:val="center"/>
            </w:pPr>
            <w:r>
              <w:t>д</w:t>
            </w:r>
            <w:r w:rsidR="00C81597">
              <w:t>вухкомнатная квартира</w:t>
            </w:r>
          </w:p>
          <w:p w:rsidR="008A0D93" w:rsidRPr="00DD7E81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Pr="00DD7E81" w:rsidRDefault="00C81597" w:rsidP="00C81597">
            <w:pPr>
              <w:jc w:val="center"/>
            </w:pPr>
            <w:r>
              <w:t xml:space="preserve"> 54.7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Pr="00DD7E81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Pr="00DD7E81" w:rsidRDefault="00C81597" w:rsidP="00C81597">
            <w:pPr>
              <w:jc w:val="center"/>
            </w:pPr>
            <w:r>
              <w:t>"Лада" 210740 2008г.в.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Pr="00DD7E81" w:rsidRDefault="002860DE" w:rsidP="00C81597">
            <w:pPr>
              <w:jc w:val="center"/>
            </w:pPr>
            <w:r>
              <w:t>с</w:t>
            </w:r>
            <w:r w:rsidR="00C81597">
              <w:t>адовый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Pr="00DD7E81" w:rsidRDefault="00C81597" w:rsidP="00C81597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Pr="00DD7E81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215082.18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C81597" w:rsidRDefault="00C81597" w:rsidP="00C81597">
            <w:pPr>
              <w:jc w:val="center"/>
            </w:pPr>
            <w:r>
              <w:t xml:space="preserve">долевая, 1/2 </w:t>
            </w:r>
            <w:r>
              <w:lastRenderedPageBreak/>
              <w:t>доли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33.6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садовый участок двухкомнатная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600 </w:t>
            </w:r>
          </w:p>
          <w:p w:rsidR="00C81597" w:rsidRDefault="00C81597" w:rsidP="00C81597">
            <w:pPr>
              <w:jc w:val="center"/>
            </w:pPr>
            <w:r>
              <w:t>54.7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503D24" w:rsidP="00C81597">
            <w:pPr>
              <w:jc w:val="center"/>
            </w:pPr>
            <w:r>
              <w:lastRenderedPageBreak/>
              <w:t>а</w:t>
            </w:r>
            <w:r w:rsidR="00C81597">
              <w:t>ппарат заместителя Председателя Правительства области (Кузнецов А.Б.)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Шустова Лариса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949668.38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земельный участок садовый 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513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Nissan Juke 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3653B0" w:rsidP="00C81597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к</w:t>
            </w:r>
            <w:r w:rsidR="00C81597">
              <w:t>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49.1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503D24" w:rsidP="00C81597">
            <w:pPr>
              <w:jc w:val="center"/>
            </w:pPr>
            <w:r>
              <w:t>а</w:t>
            </w:r>
            <w:r w:rsidR="00C81597">
              <w:t>ппарат заместителя Председателя Правительства области (Матвеев Д.А.)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Игумнов Александр Вениаминович</w:t>
            </w:r>
          </w:p>
          <w:p w:rsidR="003653B0" w:rsidRDefault="003653B0" w:rsidP="00C81597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703825.79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садовый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Шевроле-Авео, 2007г.в.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60.6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368197.72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к</w:t>
            </w:r>
            <w:r w:rsidR="00C81597">
              <w:t>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60.6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840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503D24" w:rsidP="00C81597">
            <w:pPr>
              <w:jc w:val="center"/>
            </w:pPr>
            <w:r>
              <w:t>к</w:t>
            </w:r>
            <w:r w:rsidR="00C81597">
              <w:t>онтрольное управление Губернатора области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Бабинцева Любовь Васильевна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1239450.25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ИЖС</w:t>
            </w:r>
          </w:p>
          <w:p w:rsidR="00C81597" w:rsidRDefault="00C81597" w:rsidP="00C81597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1178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3653B0" w:rsidP="00C81597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индивидуальный жилой дом</w:t>
            </w:r>
          </w:p>
          <w:p w:rsidR="00C81597" w:rsidRDefault="00C81597" w:rsidP="00C81597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242.7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93.2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530978.35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ИЖС</w:t>
            </w:r>
          </w:p>
          <w:p w:rsidR="00C81597" w:rsidRDefault="00C81597" w:rsidP="00C81597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1178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СсангЙонг Актион, 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23.8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индивидуальный </w:t>
            </w:r>
            <w:r>
              <w:lastRenderedPageBreak/>
              <w:t>жилой дом</w:t>
            </w:r>
          </w:p>
          <w:p w:rsidR="00C81597" w:rsidRDefault="00C81597" w:rsidP="00C81597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242.7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гаражный бокс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23.8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Белецкая Наталья Владиславовна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427081.27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E15FA5" w:rsidP="00C81597">
            <w:pPr>
              <w:jc w:val="center"/>
            </w:pPr>
            <w:r>
              <w:t>д</w:t>
            </w:r>
            <w:r w:rsidR="00C81597">
              <w:t>вухкомнатная</w:t>
            </w:r>
          </w:p>
          <w:p w:rsidR="00E15FA5" w:rsidRDefault="00E15FA5" w:rsidP="00C81597">
            <w:pPr>
              <w:jc w:val="center"/>
            </w:pPr>
            <w:r>
              <w:t>квартира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40.3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3653B0" w:rsidP="00C81597">
            <w:pPr>
              <w:jc w:val="center"/>
            </w:pPr>
            <w:r>
              <w:t>специалист-эксперт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</w:t>
            </w:r>
          </w:p>
          <w:p w:rsidR="00C81597" w:rsidRDefault="00C81597" w:rsidP="00C81597">
            <w:pPr>
              <w:jc w:val="center"/>
            </w:pPr>
            <w:r>
              <w:t>долевая, ½ доля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49.6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</w:t>
            </w:r>
          </w:p>
          <w:p w:rsidR="00C81597" w:rsidRDefault="00C81597" w:rsidP="00C81597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33.9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1498000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дачный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1500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Хендай-Туссан, 2005г.в.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49.6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</w:t>
            </w:r>
          </w:p>
          <w:p w:rsidR="00C81597" w:rsidRDefault="00C81597" w:rsidP="00C81597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33.9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г</w:t>
            </w:r>
            <w:r w:rsidR="00C81597">
              <w:t>араж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23.4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49.6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Пестов Вячеслав Владимирович</w:t>
            </w:r>
          </w:p>
          <w:p w:rsidR="003653B0" w:rsidRDefault="003653B0" w:rsidP="00C81597">
            <w:pPr>
              <w:jc w:val="center"/>
            </w:pPr>
            <w:r>
              <w:t>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2437502.07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66.6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форд фокус, 2004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40298.98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¼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66.6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66.6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Рублев Владимир Васильевич</w:t>
            </w:r>
          </w:p>
          <w:p w:rsidR="003653B0" w:rsidRDefault="003653B0" w:rsidP="00C81597">
            <w:pPr>
              <w:jc w:val="center"/>
            </w:pPr>
            <w:r>
              <w:lastRenderedPageBreak/>
              <w:t>главный 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772454.84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земельный участок для </w:t>
            </w:r>
            <w:r>
              <w:lastRenderedPageBreak/>
              <w:t>жилищного строительства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2141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КИА RIO 2006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AA131A" w:rsidP="00C81597">
            <w:pPr>
              <w:jc w:val="center"/>
            </w:pPr>
            <w:r>
              <w:t>т</w:t>
            </w:r>
            <w:r w:rsidR="00C81597">
              <w:t>рехкомнатная</w:t>
            </w:r>
            <w:r w:rsidR="00FA4749">
              <w:t xml:space="preserve"> квартира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61.1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г</w:t>
            </w:r>
            <w:r w:rsidR="00C81597">
              <w:t>араж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274734.11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69.1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61.1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1/6 доли в трехкомнатной квартире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5769B1">
            <w:pPr>
              <w:jc w:val="center"/>
            </w:pPr>
            <w:r>
              <w:t xml:space="preserve"> 6</w:t>
            </w:r>
            <w:r w:rsidR="005769B1">
              <w:t>2.1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61.1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61.1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Савиных Сергей Борисович</w:t>
            </w:r>
          </w:p>
          <w:p w:rsidR="003653B0" w:rsidRDefault="003653B0" w:rsidP="00C81597">
            <w:pPr>
              <w:jc w:val="center"/>
            </w:pPr>
            <w:r>
              <w:t>главный 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566902.99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приусадебный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гаражный бокс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21.3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32.7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366463.04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403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приусадебный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гаражный бокс </w:t>
            </w:r>
          </w:p>
          <w:p w:rsidR="008A0D93" w:rsidRDefault="008A0D93" w:rsidP="00C81597">
            <w:pPr>
              <w:jc w:val="center"/>
            </w:pPr>
            <w:r>
              <w:lastRenderedPageBreak/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21.3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однокомнатная </w:t>
            </w:r>
            <w:r>
              <w:lastRenderedPageBreak/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32.7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Сараев Владимир Евгеньевич</w:t>
            </w:r>
          </w:p>
          <w:p w:rsidR="003653B0" w:rsidRDefault="003653B0" w:rsidP="00C8159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1128263.9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индивид. жилищное строительство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1100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Пежо 408 2013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жилой дом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80.5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77.2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324367.63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77.2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1100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80.5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D017B7" w:rsidP="00C81597">
            <w:pPr>
              <w:jc w:val="center"/>
            </w:pPr>
            <w:r>
              <w:t>п</w:t>
            </w:r>
            <w:r w:rsidR="00C81597">
              <w:t>равовое управление администрации Правительства области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Годловский Сергей Валерьевич</w:t>
            </w:r>
          </w:p>
          <w:p w:rsidR="003653B0" w:rsidRDefault="003653B0" w:rsidP="00C81597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921228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квартира,1/3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62.9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6263.09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ЛПХ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3177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"Пежо-3008" 2011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д</w:t>
            </w:r>
            <w:r w:rsidR="00C81597">
              <w:t>ом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квартира, 1/3 доля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62.9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к</w:t>
            </w:r>
            <w:r w:rsidR="00C81597">
              <w:t>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28.1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Караваев Илья Владимирович</w:t>
            </w:r>
          </w:p>
          <w:p w:rsidR="003653B0" w:rsidRDefault="003653B0" w:rsidP="00C8159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273170">
            <w:pPr>
              <w:jc w:val="center"/>
            </w:pPr>
            <w:r>
              <w:t xml:space="preserve"> 722441.</w:t>
            </w:r>
            <w:r w:rsidR="00273170">
              <w:t>99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для ведения ЛПХ</w:t>
            </w:r>
          </w:p>
          <w:p w:rsidR="00C81597" w:rsidRDefault="009E3532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Pr="00273170" w:rsidRDefault="00C81597" w:rsidP="00C81597">
            <w:pPr>
              <w:jc w:val="center"/>
              <w:rPr>
                <w:lang w:val="en-US"/>
              </w:rPr>
            </w:pPr>
            <w:r w:rsidRPr="00273170">
              <w:rPr>
                <w:lang w:val="en-US"/>
              </w:rPr>
              <w:t>Renault Grand Scenic 1.5 DCI</w:t>
            </w:r>
          </w:p>
          <w:p w:rsidR="00A84861" w:rsidRPr="00273170" w:rsidRDefault="00A84861" w:rsidP="00C81597">
            <w:pPr>
              <w:jc w:val="center"/>
              <w:rPr>
                <w:lang w:val="en-US"/>
              </w:rPr>
            </w:pPr>
            <w:r w:rsidRPr="00273170">
              <w:rPr>
                <w:lang w:val="en-US"/>
              </w:rPr>
              <w:t>2010</w:t>
            </w:r>
            <w:r>
              <w:t>г</w:t>
            </w:r>
            <w:r w:rsidRPr="00273170">
              <w:rPr>
                <w:lang w:val="en-US"/>
              </w:rPr>
              <w:t>.</w:t>
            </w:r>
            <w:r>
              <w:t>в</w:t>
            </w:r>
            <w:r w:rsidRPr="00273170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для эксплуатации индивидуально-го жилого дома</w:t>
            </w:r>
          </w:p>
          <w:p w:rsidR="00C81597" w:rsidRDefault="009E3532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A36F28" w:rsidP="00C81597">
            <w:pPr>
              <w:jc w:val="center"/>
            </w:pPr>
            <w:r>
              <w:t>к</w:t>
            </w:r>
            <w:r w:rsidR="00C81597">
              <w:t>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658489.34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9E3532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9E3532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9E3532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D017B7" w:rsidP="00C81597">
            <w:pPr>
              <w:jc w:val="center"/>
            </w:pPr>
            <w:r>
              <w:t>с</w:t>
            </w:r>
            <w:r w:rsidR="00C81597">
              <w:t>екретариат Губернатора области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Кудрявцева Надежда Вячеславовна</w:t>
            </w:r>
          </w:p>
          <w:p w:rsidR="003653B0" w:rsidRDefault="003653B0" w:rsidP="00C81597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396849.09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  <w:p w:rsidR="00C81597" w:rsidRDefault="00C81597" w:rsidP="00C81597">
            <w:pPr>
              <w:jc w:val="center"/>
            </w:pPr>
            <w:r>
              <w:t>совместная</w:t>
            </w:r>
          </w:p>
          <w:p w:rsidR="00C81597" w:rsidRDefault="00C81597" w:rsidP="00C81597">
            <w:pPr>
              <w:jc w:val="center"/>
            </w:pPr>
            <w:r>
              <w:t>дочерью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58.2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Subaru Forester, 2012г.в.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Русских Антон Михайлович</w:t>
            </w:r>
          </w:p>
          <w:p w:rsidR="003653B0" w:rsidRDefault="003653B0" w:rsidP="00C81597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3285971.49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Pr="00C35CA0" w:rsidRDefault="00C81597" w:rsidP="00C81597">
            <w:pPr>
              <w:jc w:val="center"/>
              <w:rPr>
                <w:lang w:val="en-US"/>
              </w:rPr>
            </w:pPr>
            <w:r w:rsidRPr="00C35CA0">
              <w:rPr>
                <w:lang w:val="en-US"/>
              </w:rPr>
              <w:t>Volkswa</w:t>
            </w:r>
            <w:r>
              <w:rPr>
                <w:lang w:val="en-US"/>
              </w:rPr>
              <w:t xml:space="preserve">gen multivan lang comfortline, </w:t>
            </w:r>
            <w:r w:rsidRPr="00C35CA0">
              <w:rPr>
                <w:lang w:val="en-US"/>
              </w:rPr>
              <w:t xml:space="preserve">2010 </w:t>
            </w:r>
            <w:r>
              <w:t>г</w:t>
            </w:r>
            <w:r w:rsidRPr="00C35CA0">
              <w:rPr>
                <w:lang w:val="en-US"/>
              </w:rPr>
              <w:t>.</w:t>
            </w:r>
            <w:r>
              <w:t>в</w:t>
            </w:r>
            <w:r w:rsidRPr="00C35CA0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73.8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594283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Pr="0036064B" w:rsidRDefault="00C81597" w:rsidP="00C815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Porsche </w:t>
            </w:r>
            <w:r>
              <w:rPr>
                <w:lang w:val="en-US"/>
              </w:rPr>
              <w:lastRenderedPageBreak/>
              <w:t xml:space="preserve">panamera turbo PDK, </w:t>
            </w:r>
            <w:r w:rsidRPr="00C35CA0">
              <w:rPr>
                <w:lang w:val="en-US"/>
              </w:rPr>
              <w:t xml:space="preserve">2009 </w:t>
            </w:r>
            <w:r>
              <w:t>г</w:t>
            </w:r>
            <w:r w:rsidRPr="00C35CA0">
              <w:rPr>
                <w:lang w:val="en-US"/>
              </w:rPr>
              <w:t>.</w:t>
            </w:r>
            <w:r>
              <w:t>в</w:t>
            </w:r>
            <w:r w:rsidRPr="00C35CA0">
              <w:rPr>
                <w:lang w:val="en-US"/>
              </w:rPr>
              <w:t>.</w:t>
            </w:r>
          </w:p>
          <w:p w:rsidR="00594283" w:rsidRDefault="00594283" w:rsidP="00C81597">
            <w:pPr>
              <w:jc w:val="center"/>
            </w:pPr>
            <w:r>
              <w:t>Прицеп МЗСА 81771с</w:t>
            </w:r>
          </w:p>
          <w:p w:rsidR="00594283" w:rsidRPr="00594283" w:rsidRDefault="00594283" w:rsidP="00C81597">
            <w:pPr>
              <w:jc w:val="center"/>
            </w:pPr>
            <w:r>
              <w:t>2012г.в.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Pr="00594283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Pr="00594283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Pr="00594283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97.4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97.4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D017B7" w:rsidP="00C81597">
            <w:pPr>
              <w:jc w:val="center"/>
            </w:pPr>
            <w:r>
              <w:t>у</w:t>
            </w:r>
            <w:r w:rsidR="00C81597">
              <w:t>правление бухгалтерского учета администрации Правительства области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Дербина Марина Юрьевна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808405.02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дачный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553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69.4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3653B0" w:rsidP="00C8159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  <w:p w:rsidR="00C81597" w:rsidRDefault="00C81597" w:rsidP="00C81597">
            <w:pPr>
              <w:jc w:val="center"/>
            </w:pPr>
            <w:r>
              <w:t>долевая; 1/3 доли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69.5</w:t>
            </w:r>
            <w:r w:rsidR="005D1211">
              <w:t xml:space="preserve">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408016.13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к</w:t>
            </w:r>
            <w:r w:rsidR="00C81597">
              <w:t>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69.4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Nissan QashQai, 2012г.в.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земля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г</w:t>
            </w:r>
            <w:r w:rsidR="00C81597">
              <w:t>араж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Зырянова Татьяна Александровна</w:t>
            </w:r>
          </w:p>
          <w:p w:rsidR="003653B0" w:rsidRDefault="003653B0" w:rsidP="00C81597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2420776.06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для коллективного садоводства</w:t>
            </w:r>
          </w:p>
          <w:p w:rsidR="00C81597" w:rsidRDefault="00C81597" w:rsidP="00C81597">
            <w:pPr>
              <w:jc w:val="center"/>
            </w:pPr>
            <w: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59.3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249336.14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59.3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D017B7" w:rsidP="00C81597">
            <w:pPr>
              <w:jc w:val="center"/>
            </w:pPr>
            <w:r>
              <w:t>у</w:t>
            </w:r>
            <w:r w:rsidR="00C81597">
              <w:t>правление делопроизводства администрации Правительства области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Гудовских Людмила </w:t>
            </w:r>
            <w:r>
              <w:lastRenderedPageBreak/>
              <w:t>Петровна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36064B" w:rsidP="00C81597">
            <w:pPr>
              <w:jc w:val="center"/>
            </w:pPr>
            <w:r>
              <w:lastRenderedPageBreak/>
              <w:t>1070524.46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трёхкомнатная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87.5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3653B0" w:rsidP="00C81597">
            <w:pPr>
              <w:jc w:val="center"/>
            </w:pPr>
            <w:r>
              <w:lastRenderedPageBreak/>
              <w:t>начальник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садовый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садовый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кладовка овощная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592623.89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земельный участок садовый 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8A0D93" w:rsidRDefault="00C81597" w:rsidP="00C81597">
            <w:pPr>
              <w:jc w:val="center"/>
            </w:pPr>
            <w:r>
              <w:t>земельный участок садовый</w:t>
            </w:r>
          </w:p>
          <w:p w:rsidR="00C81597" w:rsidRDefault="008A0D93" w:rsidP="00C81597">
            <w:pPr>
              <w:jc w:val="center"/>
            </w:pPr>
            <w:r>
              <w:t>индивидуальная</w:t>
            </w:r>
            <w:r w:rsidR="00C81597"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трёхкомнатная квартира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87.5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кладовка овощная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Москвина Наталья Алексеевна</w:t>
            </w:r>
          </w:p>
          <w:p w:rsidR="003653B0" w:rsidRDefault="003653B0" w:rsidP="00C81597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599256.34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к</w:t>
            </w:r>
            <w:r w:rsidR="00C81597">
              <w:t>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Рыбникова Марина Юрьевна</w:t>
            </w:r>
          </w:p>
          <w:p w:rsidR="003653B0" w:rsidRDefault="003653B0" w:rsidP="00C81597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648929.77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  <w:p w:rsidR="00C81597" w:rsidRDefault="00C81597" w:rsidP="00C81597">
            <w:pPr>
              <w:jc w:val="center"/>
            </w:pPr>
            <w:r>
              <w:t>совместная  с супругом</w:t>
            </w:r>
          </w:p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94.2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64.6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473209.58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  <w:p w:rsidR="00C81597" w:rsidRDefault="00C81597" w:rsidP="00C81597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94.2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Volkswagen Tiguan, </w:t>
            </w:r>
          </w:p>
          <w:p w:rsidR="00C81597" w:rsidRDefault="00C81597" w:rsidP="00C81597">
            <w:pPr>
              <w:jc w:val="center"/>
            </w:pPr>
            <w:r>
              <w:t>2009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г</w:t>
            </w:r>
            <w:r w:rsidR="00C81597">
              <w:t>араж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45.8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г</w:t>
            </w:r>
            <w:r w:rsidR="00C81597">
              <w:t>араж</w:t>
            </w:r>
          </w:p>
          <w:p w:rsidR="008A0D93" w:rsidRDefault="008A0D93" w:rsidP="00C81597">
            <w:pPr>
              <w:jc w:val="center"/>
            </w:pPr>
            <w:r>
              <w:lastRenderedPageBreak/>
              <w:t>индивидуальная</w:t>
            </w:r>
          </w:p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31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>Тюшляева Светлана Ивановна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9F708A">
            <w:pPr>
              <w:jc w:val="center"/>
            </w:pPr>
            <w:r>
              <w:t xml:space="preserve"> </w:t>
            </w:r>
            <w:r w:rsidR="009F708A">
              <w:t>812502.01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к</w:t>
            </w:r>
            <w:r w:rsidR="00C81597">
              <w:t>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39.2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3653B0" w:rsidP="00C81597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к</w:t>
            </w:r>
            <w:r w:rsidR="00C81597">
              <w:t>вартира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овощная кладовка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Шихов Владимир Романович</w:t>
            </w:r>
          </w:p>
          <w:p w:rsidR="003653B0" w:rsidRDefault="003653B0" w:rsidP="00C8159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803225.56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трёхкомнатная квартира,</w:t>
            </w:r>
          </w:p>
          <w:p w:rsidR="00C81597" w:rsidRDefault="00C81597" w:rsidP="00C81597">
            <w:pPr>
              <w:jc w:val="center"/>
            </w:pPr>
            <w:r>
              <w:t>долевая:</w:t>
            </w:r>
          </w:p>
          <w:p w:rsidR="00C81597" w:rsidRDefault="00C81597" w:rsidP="00C81597">
            <w:pPr>
              <w:jc w:val="center"/>
            </w:pPr>
            <w:r>
              <w:t xml:space="preserve">1/2 доли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62.9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однокомнатная квартира 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33.5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8A0D93" w:rsidP="00C81597">
            <w:pPr>
              <w:jc w:val="center"/>
            </w:pPr>
            <w:r>
              <w:t>к</w:t>
            </w:r>
            <w:r w:rsidR="00C81597">
              <w:t>ладовка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178166.51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трёхкомнатная квартира, долевая:</w:t>
            </w:r>
          </w:p>
          <w:p w:rsidR="00C81597" w:rsidRDefault="00C81597" w:rsidP="00C81597">
            <w:pPr>
              <w:jc w:val="center"/>
            </w:pPr>
            <w:r>
              <w:t xml:space="preserve">1/2 доли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62.9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D017B7" w:rsidP="00C81597">
            <w:pPr>
              <w:jc w:val="center"/>
            </w:pPr>
            <w:r>
              <w:t>у</w:t>
            </w:r>
            <w:r w:rsidR="00C81597">
              <w:t>правление защиты населения и территорий администрации Правительства области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Бахтин Дмитрий Владиславович</w:t>
            </w:r>
          </w:p>
          <w:p w:rsidR="003653B0" w:rsidRDefault="003653B0" w:rsidP="00C81597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876610.87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C81597" w:rsidRDefault="00C81597" w:rsidP="00C81597">
            <w:pPr>
              <w:jc w:val="center"/>
            </w:pPr>
            <w:r>
              <w:t xml:space="preserve"> долевая , 1/4 доля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FIAT PANDA, 2007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85770.78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C81597" w:rsidRDefault="00C81597" w:rsidP="00C81597">
            <w:pPr>
              <w:jc w:val="center"/>
            </w:pPr>
            <w:r>
              <w:t xml:space="preserve"> долевая, 1/4 доля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C81597" w:rsidRDefault="00C81597" w:rsidP="00C81597">
            <w:pPr>
              <w:jc w:val="center"/>
            </w:pPr>
            <w:r>
              <w:t xml:space="preserve">долевая, 1/4 доля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C81597" w:rsidRDefault="00C81597" w:rsidP="00C81597">
            <w:pPr>
              <w:jc w:val="center"/>
            </w:pPr>
            <w:r>
              <w:t xml:space="preserve"> долевая, 1/4 доля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Исупова Марина Сергеевна</w:t>
            </w:r>
          </w:p>
          <w:p w:rsidR="003653B0" w:rsidRDefault="003653B0" w:rsidP="00C81597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B65DA2">
            <w:pPr>
              <w:jc w:val="center"/>
            </w:pPr>
            <w:r>
              <w:t xml:space="preserve"> 61760</w:t>
            </w:r>
            <w:r w:rsidR="00B65DA2">
              <w:t>5</w:t>
            </w:r>
            <w:r>
              <w:t>.68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квартира-студия</w:t>
            </w:r>
          </w:p>
          <w:p w:rsidR="008A0D93" w:rsidRDefault="008A0D9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B65DA2">
            <w:pPr>
              <w:jc w:val="center"/>
            </w:pPr>
            <w:r>
              <w:t xml:space="preserve"> 2</w:t>
            </w:r>
            <w:r w:rsidR="00B65DA2">
              <w:t>3</w:t>
            </w:r>
            <w:r>
              <w:t>.</w:t>
            </w:r>
            <w:r w:rsidR="00B65DA2"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легковой автомобиль Toyota Aygo 2009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FB251B" w:rsidRDefault="00FB251B" w:rsidP="00C81597">
            <w:pPr>
              <w:jc w:val="center"/>
            </w:pPr>
            <w:r>
              <w:t>индивидуальная</w:t>
            </w:r>
          </w:p>
          <w:p w:rsidR="00B65DA2" w:rsidRDefault="00B65DA2" w:rsidP="00C81597">
            <w:pPr>
              <w:jc w:val="center"/>
            </w:pPr>
            <w:r>
              <w:t>гараж</w:t>
            </w:r>
          </w:p>
          <w:p w:rsidR="00FB251B" w:rsidRDefault="00FB251B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33.1</w:t>
            </w:r>
          </w:p>
          <w:p w:rsidR="00B65DA2" w:rsidRDefault="00B65DA2" w:rsidP="00C81597">
            <w:pPr>
              <w:jc w:val="center"/>
            </w:pPr>
          </w:p>
          <w:p w:rsidR="00B65DA2" w:rsidRDefault="00B65DA2" w:rsidP="00C81597">
            <w:pPr>
              <w:jc w:val="center"/>
            </w:pPr>
            <w:r>
              <w:t>26.4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  <w:p w:rsidR="00B65DA2" w:rsidRDefault="00B65DA2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32C0A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Медведицын</w:t>
            </w:r>
          </w:p>
          <w:p w:rsidR="00C32C0A" w:rsidRDefault="00C32C0A" w:rsidP="00C81597">
            <w:pPr>
              <w:jc w:val="center"/>
            </w:pPr>
            <w:r>
              <w:t>Сергей Евгеньевич</w:t>
            </w:r>
          </w:p>
          <w:p w:rsidR="003653B0" w:rsidRDefault="003653B0" w:rsidP="00C8159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1138960.34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FB251B" w:rsidP="00C81597">
            <w:pPr>
              <w:jc w:val="center"/>
            </w:pPr>
            <w:r>
              <w:t>к</w:t>
            </w:r>
            <w:r w:rsidR="00C32C0A">
              <w:t>вартира</w:t>
            </w:r>
          </w:p>
          <w:p w:rsidR="00FB251B" w:rsidRDefault="00FB251B" w:rsidP="00C81597">
            <w:pPr>
              <w:jc w:val="center"/>
            </w:pPr>
            <w:r>
              <w:t>индивидуальная</w:t>
            </w:r>
          </w:p>
          <w:p w:rsidR="00C32C0A" w:rsidRDefault="00C32C0A" w:rsidP="00C81597">
            <w:pPr>
              <w:jc w:val="center"/>
            </w:pPr>
            <w:r>
              <w:t>гараж</w:t>
            </w:r>
          </w:p>
          <w:p w:rsidR="00FB251B" w:rsidRDefault="00FB251B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69.4</w:t>
            </w:r>
          </w:p>
          <w:p w:rsidR="00C32C0A" w:rsidRDefault="00C32C0A" w:rsidP="00C81597">
            <w:pPr>
              <w:jc w:val="center"/>
            </w:pPr>
            <w:r>
              <w:t>26.7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Россия</w:t>
            </w:r>
          </w:p>
          <w:p w:rsidR="00C32C0A" w:rsidRDefault="00C32C0A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RENAULT SR</w:t>
            </w:r>
          </w:p>
          <w:p w:rsidR="00C32C0A" w:rsidRPr="009F708A" w:rsidRDefault="00C32C0A" w:rsidP="00C815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2010</w:t>
            </w:r>
            <w:r>
              <w:t>г</w:t>
            </w:r>
            <w:r w:rsidRPr="009F708A">
              <w:rPr>
                <w:lang w:val="en-US"/>
              </w:rPr>
              <w:t>.</w:t>
            </w:r>
            <w:r>
              <w:t>в</w:t>
            </w:r>
            <w:r w:rsidRPr="009F708A">
              <w:rPr>
                <w:lang w:val="en-US"/>
              </w:rPr>
              <w:t>.</w:t>
            </w:r>
          </w:p>
          <w:p w:rsidR="00C32C0A" w:rsidRDefault="00C32C0A" w:rsidP="00C815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RENAULT DUSTER</w:t>
            </w:r>
          </w:p>
          <w:p w:rsidR="00C32C0A" w:rsidRPr="00C32C0A" w:rsidRDefault="00C32C0A" w:rsidP="00C81597">
            <w:pPr>
              <w:jc w:val="center"/>
            </w:pPr>
            <w:r>
              <w:rPr>
                <w:lang w:val="en-US"/>
              </w:rPr>
              <w:t>2014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26.7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Россия</w:t>
            </w:r>
          </w:p>
          <w:p w:rsidR="00C32C0A" w:rsidRDefault="00C32C0A" w:rsidP="00C81597">
            <w:pPr>
              <w:jc w:val="center"/>
            </w:pPr>
          </w:p>
        </w:tc>
      </w:tr>
      <w:tr w:rsidR="00C32C0A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130000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69.4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2C0A" w:rsidRDefault="00C32C0A" w:rsidP="00C81597">
            <w:pPr>
              <w:jc w:val="center"/>
            </w:pPr>
            <w:r>
              <w:t>Россия</w:t>
            </w:r>
          </w:p>
          <w:p w:rsidR="00C32C0A" w:rsidRDefault="00C32C0A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Селезнева Анна Вячеславовна</w:t>
            </w:r>
          </w:p>
          <w:p w:rsidR="003653B0" w:rsidRDefault="003653B0" w:rsidP="00C81597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604968.91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KIA SPECTRA 2007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 четырех- комнатная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81.5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Феофанов Виктор Владимирович</w:t>
            </w:r>
          </w:p>
          <w:p w:rsidR="003653B0" w:rsidRDefault="003653B0" w:rsidP="00C81597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1414514.19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трёхкомнатная квартира</w:t>
            </w:r>
          </w:p>
          <w:p w:rsidR="00FB251B" w:rsidRDefault="00FB251B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66.4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Pr="009A13C4" w:rsidRDefault="00C81597" w:rsidP="00C81597">
            <w:pPr>
              <w:jc w:val="center"/>
              <w:rPr>
                <w:lang w:val="en-US"/>
              </w:rPr>
            </w:pPr>
            <w:r w:rsidRPr="00C35CA0">
              <w:rPr>
                <w:lang w:val="en-US"/>
              </w:rPr>
              <w:t>KIA JES (Sportage, KM, KMS), 2010</w:t>
            </w:r>
            <w:r>
              <w:t>г</w:t>
            </w:r>
            <w:r w:rsidRPr="009A13C4">
              <w:rPr>
                <w:lang w:val="en-US"/>
              </w:rPr>
              <w:t>.</w:t>
            </w:r>
            <w:r>
              <w:t>в</w:t>
            </w:r>
            <w:r w:rsidRPr="009A13C4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гаражный бокс</w:t>
            </w:r>
          </w:p>
          <w:p w:rsidR="00FB251B" w:rsidRDefault="00FB251B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19.2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KIA XM FL (Sorehto), </w:t>
            </w:r>
            <w:r>
              <w:lastRenderedPageBreak/>
              <w:t>2014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364172.8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трёхкомнатная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66.4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D017B7" w:rsidP="00C81597">
            <w:pPr>
              <w:jc w:val="center"/>
            </w:pPr>
            <w:r>
              <w:t>у</w:t>
            </w:r>
            <w:r w:rsidR="00C81597">
              <w:t>правление информационных систем администрации Правительства области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Загайнов Виктор Николаевич</w:t>
            </w:r>
          </w:p>
          <w:p w:rsidR="003653B0" w:rsidRDefault="003653B0" w:rsidP="00C8159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783607.04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 xml:space="preserve">долевая, ½ доли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Pr="009A13C4" w:rsidRDefault="00C81597" w:rsidP="00C81597">
            <w:pPr>
              <w:jc w:val="center"/>
              <w:rPr>
                <w:lang w:val="en-US"/>
              </w:rPr>
            </w:pPr>
            <w:r w:rsidRPr="009A13C4">
              <w:rPr>
                <w:lang w:val="en-US"/>
              </w:rPr>
              <w:t xml:space="preserve">Mitsubishi Lancer 1.6 STW, 2007 </w:t>
            </w:r>
            <w:r>
              <w:t>г</w:t>
            </w:r>
            <w:r w:rsidRPr="009A13C4">
              <w:rPr>
                <w:lang w:val="en-US"/>
              </w:rPr>
              <w:t>.</w:t>
            </w:r>
            <w:r>
              <w:t>в</w:t>
            </w:r>
            <w:r w:rsidRPr="009A13C4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26.7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A36F28" w:rsidP="00C81597">
            <w:pPr>
              <w:jc w:val="center"/>
            </w:pPr>
            <w:r>
              <w:t>г</w:t>
            </w:r>
            <w:r w:rsidR="00C81597">
              <w:t>араж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26.7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садовый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овощная кладовка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117745.68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индивидуальный жилой дом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1636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садовый</w:t>
            </w:r>
          </w:p>
          <w:p w:rsidR="00C81597" w:rsidRDefault="00C81597" w:rsidP="00C81597">
            <w:pPr>
              <w:jc w:val="center"/>
            </w:pPr>
            <w:r>
              <w:t>долевая, 600/39226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39226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26.7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жилой дом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46.5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26.7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овощная кладовка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Панкратов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980641.93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Легковой, Шкода Октавия, 2008г.в.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62.1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3653B0" w:rsidP="00C81597">
            <w:pPr>
              <w:jc w:val="center"/>
            </w:pPr>
            <w:r>
              <w:t xml:space="preserve">начальник </w:t>
            </w:r>
            <w:r>
              <w:lastRenderedPageBreak/>
              <w:t>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земельный </w:t>
            </w:r>
            <w:r>
              <w:lastRenderedPageBreak/>
              <w:t>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500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21.08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773850.92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садовый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21.08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садовый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  <w:p w:rsidR="00C81597" w:rsidRDefault="00C81597" w:rsidP="00C81597">
            <w:pPr>
              <w:jc w:val="center"/>
            </w:pPr>
            <w:r>
              <w:t>долевая, ½ доли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62.1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D017B7" w:rsidP="00C81597">
            <w:pPr>
              <w:jc w:val="center"/>
            </w:pPr>
            <w:r>
              <w:t>у</w:t>
            </w:r>
            <w:r w:rsidR="00C81597">
              <w:t>правление конвенциальных проблем администрации Правительства области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Манин Михаил Григорьевич</w:t>
            </w:r>
          </w:p>
          <w:p w:rsidR="003653B0" w:rsidRDefault="003653B0" w:rsidP="00C81597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1276045.45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1/3 доли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Pr="00C81597" w:rsidRDefault="00C81597" w:rsidP="00C81597">
            <w:pPr>
              <w:jc w:val="center"/>
              <w:rPr>
                <w:lang w:val="en-US"/>
              </w:rPr>
            </w:pPr>
            <w:r w:rsidRPr="00C35CA0">
              <w:rPr>
                <w:lang w:val="en-US"/>
              </w:rPr>
              <w:t>Nissan X-TRAIL</w:t>
            </w:r>
            <w:r w:rsidRPr="009A13C4">
              <w:rPr>
                <w:lang w:val="en-US"/>
              </w:rPr>
              <w:t xml:space="preserve"> </w:t>
            </w:r>
          </w:p>
          <w:p w:rsidR="00C81597" w:rsidRPr="00C35CA0" w:rsidRDefault="00C81597" w:rsidP="00C81597">
            <w:pPr>
              <w:jc w:val="center"/>
              <w:rPr>
                <w:lang w:val="en-US"/>
              </w:rPr>
            </w:pPr>
            <w:r w:rsidRPr="00C35CA0">
              <w:rPr>
                <w:lang w:val="en-US"/>
              </w:rPr>
              <w:t xml:space="preserve">2011 </w:t>
            </w:r>
            <w:r>
              <w:t>г</w:t>
            </w:r>
            <w:r w:rsidRPr="00C35CA0">
              <w:rPr>
                <w:lang w:val="en-US"/>
              </w:rPr>
              <w:t>.</w:t>
            </w:r>
            <w:r>
              <w:t>в</w:t>
            </w:r>
            <w:r w:rsidRPr="00C35CA0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802024.23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дачный земельный участок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дачный дом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1/3 долевая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74.4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D017B7" w:rsidP="00C81597">
            <w:pPr>
              <w:jc w:val="center"/>
            </w:pPr>
            <w:r>
              <w:t>у</w:t>
            </w:r>
            <w:r w:rsidR="00C81597">
              <w:t>правление организационной и кадровой работы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Громоздов Владимир Вениаминович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701000.31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квартира долевая, ¼ доля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86.8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  <w:p w:rsidR="00C81597" w:rsidRDefault="00C81597" w:rsidP="00C81597">
            <w:pPr>
              <w:jc w:val="center"/>
            </w:pPr>
            <w:r>
              <w:t>1/2 доли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54.4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3653B0" w:rsidP="003653B0">
            <w:pPr>
              <w:jc w:val="center"/>
            </w:pPr>
            <w:r>
              <w:t xml:space="preserve">заместитель руководителя администрации, </w:t>
            </w:r>
            <w:r>
              <w:lastRenderedPageBreak/>
              <w:t>начальник управления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  <w:p w:rsidR="00C81597" w:rsidRDefault="00A36F28" w:rsidP="00C81597">
            <w:pPr>
              <w:jc w:val="center"/>
            </w:pPr>
            <w:r>
              <w:t>г</w:t>
            </w:r>
            <w:r w:rsidR="00C81597">
              <w:t>араж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  <w:p w:rsidR="00C81597" w:rsidRDefault="00C81597" w:rsidP="00C81597">
            <w:pPr>
              <w:jc w:val="center"/>
            </w:pPr>
          </w:p>
          <w:p w:rsidR="00C81597" w:rsidRDefault="00C81597" w:rsidP="00C81597">
            <w:pPr>
              <w:jc w:val="center"/>
            </w:pPr>
          </w:p>
          <w:p w:rsidR="00C81597" w:rsidRDefault="00C81597" w:rsidP="00C81597">
            <w:pPr>
              <w:jc w:val="center"/>
            </w:pPr>
          </w:p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23.5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407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563737.29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  <w:p w:rsidR="00C81597" w:rsidRDefault="00C81597" w:rsidP="00C81597">
            <w:pPr>
              <w:jc w:val="center"/>
            </w:pPr>
            <w:r>
              <w:t xml:space="preserve">долевая, ¼ доля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86.8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280912.31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76.8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Бибик Раиса Геннадьевна</w:t>
            </w:r>
          </w:p>
          <w:p w:rsidR="003653B0" w:rsidRDefault="003653B0" w:rsidP="00C81597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799009.74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45.9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306605.29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1/3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57.6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45.9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Малыгина Евгения Ивановна</w:t>
            </w:r>
          </w:p>
          <w:p w:rsidR="003653B0" w:rsidRDefault="003653B0" w:rsidP="00C81597">
            <w:pPr>
              <w:jc w:val="center"/>
            </w:pPr>
            <w:r>
              <w:t>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497386.82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D017B7" w:rsidP="00C81597">
            <w:pPr>
              <w:jc w:val="center"/>
            </w:pPr>
            <w:r>
              <w:t>с</w:t>
            </w:r>
            <w:r w:rsidR="00DF7FE8">
              <w:t>обственные накопления, ипотечный кредит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34.1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Pr="00C35CA0" w:rsidRDefault="00C81597" w:rsidP="00C81597">
            <w:pPr>
              <w:jc w:val="center"/>
              <w:rPr>
                <w:lang w:val="en-US"/>
              </w:rPr>
            </w:pPr>
            <w:r w:rsidRPr="00C35CA0">
              <w:rPr>
                <w:lang w:val="en-US"/>
              </w:rPr>
              <w:t xml:space="preserve">Chevrolet Klan J200/Lacetti, 2008 </w:t>
            </w:r>
            <w:r>
              <w:t>г</w:t>
            </w:r>
            <w:r w:rsidRPr="00C35CA0">
              <w:rPr>
                <w:lang w:val="en-US"/>
              </w:rPr>
              <w:t>.</w:t>
            </w:r>
            <w:r>
              <w:t>в</w:t>
            </w:r>
            <w:r w:rsidRPr="00C35CA0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71.8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Хоробрых Елена Николаевна</w:t>
            </w:r>
          </w:p>
          <w:p w:rsidR="003653B0" w:rsidRDefault="003653B0" w:rsidP="00C81597">
            <w:pPr>
              <w:jc w:val="center"/>
            </w:pPr>
            <w:r>
              <w:t>специалист-эксперт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373007.33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общая долевая, 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Чермных Светлана Викторовна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608604.62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садовый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  <w:p w:rsidR="00C81597" w:rsidRDefault="00C81597" w:rsidP="00C81597">
            <w:pPr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467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Хундай Солярис 2011г.в.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3653B0" w:rsidP="00C81597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48.1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341367.1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двухкомнатная </w:t>
            </w:r>
            <w:r>
              <w:lastRenderedPageBreak/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48.1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>Шарапова Анна Анатольевна</w:t>
            </w:r>
          </w:p>
          <w:p w:rsidR="003653B0" w:rsidRDefault="003653B0" w:rsidP="00C81597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619064.23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76.8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A91F05" w:rsidP="00C81597">
            <w:pPr>
              <w:jc w:val="center"/>
            </w:pPr>
            <w:r>
              <w:t>280912.31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A91F05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A91F05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A91F05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A91F05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A91F05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A91F05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A91F05" w:rsidP="00C81597">
            <w:pPr>
              <w:jc w:val="center"/>
            </w:pPr>
            <w:r>
              <w:t>76.8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A91F05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Шильке Игорь Викторович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841322.89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  <w:p w:rsidR="00A36F28" w:rsidRDefault="00A36F28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43.5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3653B0" w:rsidP="00C8159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  <w:p w:rsidR="00A36F28" w:rsidRDefault="00A36F28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47.2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866373.91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четырехкомнатная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1/5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85.3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47.2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управление по взаимодействию с правоохранительными органами и военнослужащими администрации Правительства области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Рашев Сергей Петрович</w:t>
            </w:r>
          </w:p>
          <w:p w:rsidR="003653B0" w:rsidRDefault="003653B0" w:rsidP="00C81597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2205941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земельный участок 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447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Санг-йонг "Актион" Н553ОХ43RUS, 2014 г.в. 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61.6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земельный участок 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438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365023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61.6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Тойота Corolla В 800 МВ 43 RUS, 2007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EC5F77" w:rsidP="00C81597">
            <w:pPr>
              <w:jc w:val="center"/>
            </w:pPr>
            <w:r>
              <w:t>к</w:t>
            </w:r>
            <w:r w:rsidR="00C81597">
              <w:t>ладовая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Балыбердина Светлана Васильевна</w:t>
            </w:r>
          </w:p>
          <w:p w:rsidR="003653B0" w:rsidRDefault="003653B0" w:rsidP="00C81597">
            <w:pPr>
              <w:jc w:val="center"/>
            </w:pPr>
            <w:r>
              <w:lastRenderedPageBreak/>
              <w:t>главный 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805746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46.3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35.1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95441.13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гаражный бокс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Нива - 2121, 2014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46.3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7467D9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67D9" w:rsidRDefault="007467D9" w:rsidP="00C81597">
            <w:pPr>
              <w:jc w:val="center"/>
            </w:pPr>
            <w:r>
              <w:t>Барышникова</w:t>
            </w:r>
          </w:p>
          <w:p w:rsidR="007467D9" w:rsidRDefault="007467D9" w:rsidP="00C81597">
            <w:pPr>
              <w:jc w:val="center"/>
            </w:pPr>
            <w:r>
              <w:t>Наталия Владиславовна</w:t>
            </w:r>
          </w:p>
          <w:p w:rsidR="003653B0" w:rsidRDefault="003653B0" w:rsidP="00C81597">
            <w:pPr>
              <w:jc w:val="center"/>
            </w:pPr>
            <w:r>
              <w:t>главный консультант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67D9" w:rsidRDefault="007467D9" w:rsidP="00C81597">
            <w:pPr>
              <w:jc w:val="center"/>
            </w:pPr>
            <w:r>
              <w:t>495530.27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67D9" w:rsidRDefault="007467D9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67D9" w:rsidRDefault="00EC5F77" w:rsidP="00C81597">
            <w:pPr>
              <w:jc w:val="center"/>
            </w:pPr>
            <w:r>
              <w:t>к</w:t>
            </w:r>
            <w:r w:rsidR="007467D9">
              <w:t>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67D9" w:rsidRDefault="007467D9" w:rsidP="00C81597">
            <w:pPr>
              <w:jc w:val="center"/>
            </w:pPr>
            <w:r>
              <w:t>35.7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67D9" w:rsidRDefault="007467D9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67D9" w:rsidRDefault="003500CE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67D9" w:rsidRDefault="003500CE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67D9" w:rsidRDefault="003500CE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67D9" w:rsidRDefault="003500CE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Калинин Виктор Александрович</w:t>
            </w:r>
          </w:p>
          <w:p w:rsidR="003653B0" w:rsidRDefault="003653B0" w:rsidP="00C8159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1080207.97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гаражный, долевая,  220/5617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1401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Chevrolet Niva-212300-55 </w:t>
            </w:r>
          </w:p>
          <w:p w:rsidR="00C81597" w:rsidRDefault="00C81597" w:rsidP="00C81597">
            <w:pPr>
              <w:jc w:val="center"/>
            </w:pPr>
            <w:r>
              <w:t>2010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D3372A" w:rsidP="00C81597">
            <w:pPr>
              <w:jc w:val="center"/>
            </w:pPr>
            <w:r>
              <w:t>д</w:t>
            </w:r>
            <w:r w:rsidR="00C81597">
              <w:t>вухкомнатная</w:t>
            </w:r>
            <w:r>
              <w:t xml:space="preserve"> квартира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45.3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мотрная лодка ПВХ "YAMARAN-Family 340", 2011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гаражный бокс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подвесной лодочный мотор «Ямаха» (15FMHS), 2011 г. 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E433AA" w:rsidP="00C81597">
            <w:pPr>
              <w:jc w:val="center"/>
            </w:pPr>
            <w:r>
              <w:t>у</w:t>
            </w:r>
            <w:r w:rsidR="00C81597">
              <w:t>правление специальной документальной связи администрации Правительства области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>Пыхтеев Василий Петрович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4133044.78</w:t>
            </w:r>
          </w:p>
          <w:p w:rsidR="001D5618" w:rsidRDefault="001D5618" w:rsidP="00C81597">
            <w:pPr>
              <w:jc w:val="center"/>
            </w:pPr>
            <w:r>
              <w:t>в т.ч. от продажи имущества</w:t>
            </w:r>
          </w:p>
          <w:p w:rsidR="001D5618" w:rsidRDefault="001D5618" w:rsidP="00C81597">
            <w:pPr>
              <w:jc w:val="center"/>
            </w:pPr>
            <w:r>
              <w:t>2350000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приусадебный земельный участок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1344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MITSUBISHI PADJERO 3,0 2011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21.5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3653B0" w:rsidP="00C81597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жилой дом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E433AA" w:rsidP="00C81597">
            <w:pPr>
              <w:jc w:val="center"/>
            </w:pPr>
            <w:r>
              <w:t>ч</w:t>
            </w:r>
            <w:r w:rsidR="00C81597">
              <w:t>етырехкомнат</w:t>
            </w:r>
            <w:r>
              <w:t>-</w:t>
            </w:r>
            <w:r w:rsidR="00C81597">
              <w:t>ная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21.5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172720.57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дачный земельный участок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992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Демахина Светлана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3E70FC" w:rsidP="00C81597">
            <w:pPr>
              <w:jc w:val="center"/>
            </w:pPr>
            <w:r>
              <w:t>463166.95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 29/100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62.4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52.6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t>консультант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½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Солодянкин Дмитрий Александрович</w:t>
            </w:r>
          </w:p>
          <w:p w:rsidR="00C86E76" w:rsidRDefault="00C86E76" w:rsidP="00C81597">
            <w:pPr>
              <w:jc w:val="center"/>
            </w:pPr>
            <w:r>
              <w:t>главный 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545827.43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63.1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118637.37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E433AA" w:rsidP="00C81597">
            <w:pPr>
              <w:jc w:val="center"/>
            </w:pPr>
            <w:r>
              <w:t>у</w:t>
            </w:r>
            <w:r w:rsidR="00C81597">
              <w:t>правление специальных программ и информационной безопасности администрации Правительства области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Макаров Олег </w:t>
            </w:r>
            <w:r>
              <w:lastRenderedPageBreak/>
              <w:t>Николаевич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1117142.17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земельный </w:t>
            </w:r>
            <w:r>
              <w:lastRenderedPageBreak/>
              <w:t>участок личное подсобное хозяйство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1228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Ниссан </w:t>
            </w:r>
            <w:r w:rsidR="00140404">
              <w:t>–</w:t>
            </w:r>
            <w:r>
              <w:t xml:space="preserve"> </w:t>
            </w:r>
            <w:r>
              <w:lastRenderedPageBreak/>
              <w:t>Примера</w:t>
            </w:r>
          </w:p>
          <w:p w:rsidR="00140404" w:rsidRDefault="00140404" w:rsidP="00C81597">
            <w:pPr>
              <w:jc w:val="center"/>
            </w:pPr>
            <w:r>
              <w:t>1992г.в.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lastRenderedPageBreak/>
              <w:t>начальник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размещение и использование гаража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1/3 доли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74.9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 (наследование)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41.6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индивидуальный гараж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15.5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 бокс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21.9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1335563.01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садовый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606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индивидуальное жилое строительство</w:t>
            </w:r>
          </w:p>
          <w:p w:rsidR="00EC5F77" w:rsidRDefault="00EC5F77" w:rsidP="00C81597">
            <w:pPr>
              <w:jc w:val="center"/>
            </w:pPr>
            <w:r>
              <w:lastRenderedPageBreak/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1020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  <w:p w:rsidR="00C81597" w:rsidRDefault="00C81597" w:rsidP="00C81597">
            <w:pPr>
              <w:jc w:val="center"/>
            </w:pPr>
            <w:r>
              <w:t>1/2 доли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жилой дом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1/3 доли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74.9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67.1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 (наследование)</w:t>
            </w:r>
          </w:p>
          <w:p w:rsidR="00C81597" w:rsidRDefault="00C81597" w:rsidP="00C81597">
            <w:r>
              <w:t>долевая, ½ доли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Суворов Вячеслав Иванович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1330560.09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  <w:p w:rsidR="00C81597" w:rsidRDefault="00C81597" w:rsidP="00C81597">
            <w:pPr>
              <w:jc w:val="center"/>
            </w:pPr>
            <w:r>
              <w:t xml:space="preserve">долевая, 3/5 доли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98.5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Джип-Чероки, 2005г.в.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1936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Митсубиси L 200, 2012г.в.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463954.7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EC5F77" w:rsidP="00C81597">
            <w:pPr>
              <w:jc w:val="center"/>
            </w:pPr>
            <w:r>
              <w:t>к</w:t>
            </w:r>
            <w:r w:rsidR="00C81597">
              <w:t>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59.6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98.5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1993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  <w:p w:rsidR="00C81597" w:rsidRDefault="00C81597" w:rsidP="00C81597">
            <w:pPr>
              <w:jc w:val="center"/>
            </w:pPr>
            <w:r>
              <w:t xml:space="preserve">долевая, 1/5 доли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98.5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Дубровин Анатолий Павлович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896573.16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58.9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lastRenderedPageBreak/>
              <w:t>главный консультант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комната</w:t>
            </w:r>
          </w:p>
          <w:p w:rsidR="00C81597" w:rsidRDefault="00C81597" w:rsidP="00C81597">
            <w:pPr>
              <w:jc w:val="center"/>
            </w:pPr>
            <w:r>
              <w:t>долевая, 9/100 доля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324.3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овощная кладовка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Евтухов Дмитрий Анатольевич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634238.56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38/100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65.4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Пежо, 308, 2010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19.3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t>консультант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гаражный бокс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19.3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611864.38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38/100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65.4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5099.23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24/100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65.4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65.4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Коныгин Павел Иванович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3F6F55" w:rsidP="00C81597">
            <w:pPr>
              <w:jc w:val="center"/>
            </w:pPr>
            <w:r>
              <w:t>1242894.22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садовый земельный участок</w:t>
            </w:r>
          </w:p>
          <w:p w:rsidR="00C8159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688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Pr="00024A48" w:rsidRDefault="00C81597" w:rsidP="00C81597">
            <w:pPr>
              <w:jc w:val="center"/>
              <w:rPr>
                <w:lang w:val="en-US"/>
              </w:rPr>
            </w:pPr>
            <w:r w:rsidRPr="00024A48">
              <w:rPr>
                <w:lang w:val="en-US"/>
              </w:rPr>
              <w:t xml:space="preserve">Nissan primera 1,6 komfort, 2005 </w:t>
            </w:r>
            <w:r>
              <w:t>г</w:t>
            </w:r>
            <w:r w:rsidRPr="00024A48">
              <w:rPr>
                <w:lang w:val="en-US"/>
              </w:rPr>
              <w:t>.</w:t>
            </w:r>
            <w:r>
              <w:t>в</w:t>
            </w:r>
            <w:r w:rsidRPr="00024A48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18.8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t>консультант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79.2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садовый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гаражный бокс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18.8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баня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135903.61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79.2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Мех Юрий </w:t>
            </w:r>
            <w:r>
              <w:lastRenderedPageBreak/>
              <w:t>Петрович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1041984.21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гаражный бокс</w:t>
            </w:r>
          </w:p>
          <w:p w:rsidR="00EC5F77" w:rsidRDefault="00EC5F77" w:rsidP="00C81597">
            <w:pPr>
              <w:jc w:val="center"/>
            </w:pPr>
            <w:r>
              <w:lastRenderedPageBreak/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31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C304E" w:rsidRDefault="00C81597" w:rsidP="00C81597">
            <w:pPr>
              <w:jc w:val="center"/>
            </w:pPr>
            <w:r>
              <w:t xml:space="preserve">Фольксваген </w:t>
            </w:r>
            <w:r>
              <w:lastRenderedPageBreak/>
              <w:t xml:space="preserve">TIGUAN </w:t>
            </w:r>
          </w:p>
          <w:p w:rsidR="00C81597" w:rsidRDefault="00C81597" w:rsidP="00C81597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земельный </w:t>
            </w:r>
            <w:r>
              <w:lastRenderedPageBreak/>
              <w:t>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31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lastRenderedPageBreak/>
              <w:t>начальник отдела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165000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Паюсов Юрий Михайлович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715560.11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1737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СHEVROLET LACETTI 2007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четырехкомнатная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111.5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t>консультант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6F0F09" w:rsidP="00C81597">
            <w:pPr>
              <w:jc w:val="center"/>
            </w:pPr>
            <w:r>
              <w:t>жилой дом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31.5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612877.33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дачный земельный участок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782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четырехкомнатная квартира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111.5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гараж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 , ½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67.4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31.5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1737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четырехкомнатная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111.5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D017B7" w:rsidP="00C81597">
            <w:pPr>
              <w:jc w:val="center"/>
            </w:pPr>
            <w:r>
              <w:t>х</w:t>
            </w:r>
            <w:r w:rsidR="00C81597">
              <w:t>озяйственное управление администрации Правительства области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Безштейнов Валерий Леонидович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810847.45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C5F77" w:rsidRDefault="00C81597" w:rsidP="00C81597">
            <w:pPr>
              <w:jc w:val="center"/>
            </w:pPr>
            <w:r>
              <w:t>земельный участок садовый</w:t>
            </w:r>
          </w:p>
          <w:p w:rsidR="00C81597" w:rsidRDefault="00EC5F77" w:rsidP="00C81597">
            <w:pPr>
              <w:jc w:val="center"/>
            </w:pPr>
            <w:r>
              <w:t>индивидуальная</w:t>
            </w:r>
            <w:r w:rsidR="00C81597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830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  <w:p w:rsidR="00C81597" w:rsidRDefault="00C81597" w:rsidP="00C81597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70.8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садовый дом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1359748.53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  <w:p w:rsidR="00C81597" w:rsidRDefault="00C81597" w:rsidP="00C81597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70.8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Suzuki SX4, 2014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28.1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Демашова Ирина Валерьевна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58273.42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87.6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для индивидуального жилищного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t>ведущий специалист 1 разряда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подземная овощная кладовка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5.1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подземной овощной кладовкой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261161.83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для индивидуального жилищного строительства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1476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Lada Priora 217030, </w:t>
            </w:r>
          </w:p>
          <w:p w:rsidR="00C81597" w:rsidRDefault="00C81597" w:rsidP="00C81597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подземной овощной кладовкой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совместная с супругой.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87.6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УАЗ-315195, 2004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подземная </w:t>
            </w:r>
            <w:r>
              <w:lastRenderedPageBreak/>
              <w:t>овощная кладовка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5.1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прицеп СКИФ </w:t>
            </w:r>
            <w:r>
              <w:lastRenderedPageBreak/>
              <w:t xml:space="preserve">812104, </w:t>
            </w:r>
          </w:p>
          <w:p w:rsidR="00C81597" w:rsidRDefault="00C81597" w:rsidP="00C81597">
            <w:pPr>
              <w:jc w:val="center"/>
            </w:pPr>
            <w:r>
              <w:t>2006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87.6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для индивидуального жилищного строительства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87.6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для индивидуального жилищного строительства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Коковина Светлана Викторовна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446001.7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1/3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51.6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Тoyota Corolla 2003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34.1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t>главный консультант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26.45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26.45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5390.62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34.1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ГАЗ-2705 2002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30.4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 , долевая ½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52.9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26.45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34.1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>Криницын Евгений Евгеньевич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1120342.7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EC5F77" w:rsidP="00C81597">
            <w:pPr>
              <w:jc w:val="center"/>
            </w:pPr>
            <w:r>
              <w:t>к</w:t>
            </w:r>
            <w:r w:rsidR="00C81597">
              <w:t>вартира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93.8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ВАЗ-21213 «Нива»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EC5F77" w:rsidP="00C81597">
            <w:pPr>
              <w:jc w:val="center"/>
            </w:pPr>
            <w:r>
              <w:t>г</w:t>
            </w:r>
            <w:r w:rsidR="00C81597">
              <w:t>араж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117014.62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93.8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Лимарева Светлана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373310.09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1/3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63.5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483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t>специалист-эксперт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1546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1617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овощная кладовка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9.9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620973.23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садовый</w:t>
            </w:r>
          </w:p>
          <w:p w:rsidR="00EC5F77" w:rsidRDefault="00EC5F77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483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Шевроле Каптива, 2008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для размещения овощной кладовки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ИЖС</w:t>
            </w:r>
          </w:p>
          <w:p w:rsidR="000235E3" w:rsidRDefault="000235E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1546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лодка надувная моторно-гребная из ПВХ ткани ОНИКС-280GT, 2009г.в.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ИЖС</w:t>
            </w:r>
          </w:p>
          <w:p w:rsidR="000235E3" w:rsidRDefault="000235E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1617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лодочный мотор 2CMHS, 2009г.в.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жилой дом</w:t>
            </w:r>
          </w:p>
          <w:p w:rsidR="000235E3" w:rsidRDefault="000235E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прицеп бортовой, 2012г.в.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  <w:p w:rsidR="00C81597" w:rsidRDefault="00C81597" w:rsidP="00C81597">
            <w:pPr>
              <w:jc w:val="center"/>
            </w:pPr>
            <w:r>
              <w:t>долевая, 1/3 доля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63.5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овощная кладовка</w:t>
            </w:r>
          </w:p>
          <w:p w:rsidR="000235E3" w:rsidRDefault="000235E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Огородникова Лариса Викторовна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787886.99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четырехкомнатная квартира</w:t>
            </w:r>
          </w:p>
          <w:p w:rsidR="000235E3" w:rsidRDefault="000235E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75.4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968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однокомнатная квартира</w:t>
            </w:r>
          </w:p>
          <w:p w:rsidR="000235E3" w:rsidRDefault="000235E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343365.17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  <w:p w:rsidR="000235E3" w:rsidRDefault="000235E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968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Pr="00594283" w:rsidRDefault="00C81597" w:rsidP="00C81597">
            <w:pPr>
              <w:jc w:val="center"/>
              <w:rPr>
                <w:lang w:val="en-US"/>
              </w:rPr>
            </w:pPr>
            <w:r w:rsidRPr="00594283">
              <w:rPr>
                <w:lang w:val="en-US"/>
              </w:rPr>
              <w:t>RENAULT SR/</w:t>
            </w:r>
            <w:r>
              <w:t>седан</w:t>
            </w:r>
            <w:r w:rsidRPr="00594283">
              <w:rPr>
                <w:lang w:val="en-US"/>
              </w:rPr>
              <w:t xml:space="preserve"> </w:t>
            </w:r>
          </w:p>
          <w:p w:rsidR="00C81597" w:rsidRPr="00594283" w:rsidRDefault="00C81597" w:rsidP="00C81597">
            <w:pPr>
              <w:jc w:val="center"/>
              <w:rPr>
                <w:lang w:val="en-US"/>
              </w:rPr>
            </w:pPr>
            <w:r w:rsidRPr="00594283">
              <w:rPr>
                <w:lang w:val="en-US"/>
              </w:rPr>
              <w:t xml:space="preserve">2008 </w:t>
            </w:r>
            <w:r>
              <w:t>г</w:t>
            </w:r>
            <w:r w:rsidRPr="00594283">
              <w:rPr>
                <w:lang w:val="en-US"/>
              </w:rPr>
              <w:t>.</w:t>
            </w:r>
            <w:r w:rsidR="00D017B7" w:rsidRPr="00594283">
              <w:rPr>
                <w:lang w:val="en-US"/>
              </w:rPr>
              <w:t xml:space="preserve"> </w:t>
            </w:r>
            <w:r>
              <w:t>в</w:t>
            </w:r>
            <w:r w:rsidRPr="00594283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75.4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жилой дом</w:t>
            </w:r>
          </w:p>
          <w:p w:rsidR="000235E3" w:rsidRDefault="000235E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0235E3" w:rsidP="00C81597">
            <w:pPr>
              <w:jc w:val="center"/>
            </w:pPr>
            <w:r>
              <w:t>г</w:t>
            </w:r>
            <w:r w:rsidR="00C81597">
              <w:t>араж</w:t>
            </w:r>
          </w:p>
          <w:p w:rsidR="000235E3" w:rsidRDefault="000235E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20.1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Устюжанинова Наталья Борисовна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721984.31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земельный участок садовый</w:t>
            </w:r>
          </w:p>
          <w:p w:rsidR="000235E3" w:rsidRDefault="000235E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704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6E76" w:rsidP="00C81597">
            <w:pPr>
              <w:jc w:val="center"/>
            </w:pPr>
            <w:r>
              <w:t>заместитель начальника отдела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  <w:p w:rsidR="000235E3" w:rsidRDefault="000235E3" w:rsidP="00C81597">
            <w:pPr>
              <w:jc w:val="center"/>
            </w:pPr>
            <w:r>
              <w:t>индивидуальная</w:t>
            </w:r>
          </w:p>
          <w:p w:rsidR="00C81597" w:rsidRDefault="00C81597" w:rsidP="00C8159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42.5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Щелчкова </w:t>
            </w:r>
            <w:r>
              <w:lastRenderedPageBreak/>
              <w:t>Наталья Николаевна</w:t>
            </w:r>
          </w:p>
          <w:p w:rsidR="00C86E76" w:rsidRDefault="00C86E76" w:rsidP="00C81597">
            <w:pPr>
              <w:jc w:val="center"/>
            </w:pPr>
            <w:r>
              <w:t>главный 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156289.3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</w:t>
            </w:r>
          </w:p>
          <w:p w:rsidR="00C81597" w:rsidRDefault="00C81597" w:rsidP="00C81597">
            <w:r>
              <w:lastRenderedPageBreak/>
              <w:t>долевая, 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 xml:space="preserve"> 43.4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15.8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lastRenderedPageBreak/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1041972.39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</w:t>
            </w:r>
          </w:p>
          <w:p w:rsidR="00C81597" w:rsidRDefault="00C81597" w:rsidP="00C81597">
            <w:pPr>
              <w:jc w:val="center"/>
            </w:pPr>
            <w:r>
              <w:t xml:space="preserve"> долевая, 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HYUNDAI SOLARIS  2011г.в.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69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гаражный бокс</w:t>
            </w:r>
          </w:p>
          <w:p w:rsidR="000235E3" w:rsidRDefault="000235E3" w:rsidP="00C8159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15.8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43.4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  <w:tr w:rsidR="00C81597" w:rsidRPr="00C35CA0" w:rsidTr="00C35CA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 xml:space="preserve"> 43.4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97" w:rsidRDefault="00C81597" w:rsidP="00C81597">
            <w:pPr>
              <w:jc w:val="center"/>
            </w:pPr>
            <w:r>
              <w:t>Россия</w:t>
            </w:r>
          </w:p>
        </w:tc>
      </w:tr>
    </w:tbl>
    <w:p w:rsidR="00AC0CFA" w:rsidRPr="00C35CA0" w:rsidRDefault="00AC0CFA" w:rsidP="00F2474D"/>
    <w:sectPr w:rsidR="00AC0CFA" w:rsidRPr="00C35CA0" w:rsidSect="00334188">
      <w:headerReference w:type="even" r:id="rId7"/>
      <w:headerReference w:type="default" r:id="rId8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3FE" w:rsidRDefault="001163FE">
      <w:r>
        <w:separator/>
      </w:r>
    </w:p>
  </w:endnote>
  <w:endnote w:type="continuationSeparator" w:id="1">
    <w:p w:rsidR="001163FE" w:rsidRDefault="00116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3FE" w:rsidRDefault="001163FE">
      <w:r>
        <w:separator/>
      </w:r>
    </w:p>
  </w:footnote>
  <w:footnote w:type="continuationSeparator" w:id="1">
    <w:p w:rsidR="001163FE" w:rsidRDefault="00116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AA" w:rsidRDefault="00905CBE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E433A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433AA" w:rsidRDefault="00E433A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AA" w:rsidRDefault="00905CBE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E433AA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D5618">
      <w:rPr>
        <w:rStyle w:val="a3"/>
        <w:noProof/>
      </w:rPr>
      <w:t>18</w:t>
    </w:r>
    <w:r>
      <w:rPr>
        <w:rStyle w:val="a3"/>
      </w:rPr>
      <w:fldChar w:fldCharType="end"/>
    </w:r>
  </w:p>
  <w:p w:rsidR="00E433AA" w:rsidRDefault="00E433A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2509"/>
    <w:rsid w:val="000010C9"/>
    <w:rsid w:val="00016E59"/>
    <w:rsid w:val="000235E3"/>
    <w:rsid w:val="00024A48"/>
    <w:rsid w:val="00031606"/>
    <w:rsid w:val="000569D5"/>
    <w:rsid w:val="00067845"/>
    <w:rsid w:val="000768CA"/>
    <w:rsid w:val="00080F1C"/>
    <w:rsid w:val="000A379D"/>
    <w:rsid w:val="000A6E0B"/>
    <w:rsid w:val="000C639D"/>
    <w:rsid w:val="000F120D"/>
    <w:rsid w:val="000F75ED"/>
    <w:rsid w:val="0011042C"/>
    <w:rsid w:val="001163FE"/>
    <w:rsid w:val="0012275B"/>
    <w:rsid w:val="0012441C"/>
    <w:rsid w:val="00124D20"/>
    <w:rsid w:val="00131CDC"/>
    <w:rsid w:val="00140404"/>
    <w:rsid w:val="00154978"/>
    <w:rsid w:val="00165FE1"/>
    <w:rsid w:val="00185815"/>
    <w:rsid w:val="00192E81"/>
    <w:rsid w:val="001D5618"/>
    <w:rsid w:val="001D5B00"/>
    <w:rsid w:val="001E33AC"/>
    <w:rsid w:val="001E5A17"/>
    <w:rsid w:val="001F5F13"/>
    <w:rsid w:val="0021776E"/>
    <w:rsid w:val="002236F7"/>
    <w:rsid w:val="00223A95"/>
    <w:rsid w:val="00226F4B"/>
    <w:rsid w:val="00251860"/>
    <w:rsid w:val="00254ADA"/>
    <w:rsid w:val="0027157B"/>
    <w:rsid w:val="00273170"/>
    <w:rsid w:val="002740D7"/>
    <w:rsid w:val="002860DE"/>
    <w:rsid w:val="002863FE"/>
    <w:rsid w:val="002A5091"/>
    <w:rsid w:val="002A63D2"/>
    <w:rsid w:val="002B3BB9"/>
    <w:rsid w:val="002B79B9"/>
    <w:rsid w:val="002C4343"/>
    <w:rsid w:val="002C7C53"/>
    <w:rsid w:val="002D522B"/>
    <w:rsid w:val="002E3FC8"/>
    <w:rsid w:val="002F25FA"/>
    <w:rsid w:val="002F3633"/>
    <w:rsid w:val="003069A5"/>
    <w:rsid w:val="00325DB9"/>
    <w:rsid w:val="00334188"/>
    <w:rsid w:val="003500CE"/>
    <w:rsid w:val="003518E8"/>
    <w:rsid w:val="0035495A"/>
    <w:rsid w:val="00356F86"/>
    <w:rsid w:val="0036064B"/>
    <w:rsid w:val="003653B0"/>
    <w:rsid w:val="00372218"/>
    <w:rsid w:val="00375D6B"/>
    <w:rsid w:val="0038048A"/>
    <w:rsid w:val="00381077"/>
    <w:rsid w:val="003901C5"/>
    <w:rsid w:val="00395653"/>
    <w:rsid w:val="003A0CB4"/>
    <w:rsid w:val="003A1D86"/>
    <w:rsid w:val="003A2F16"/>
    <w:rsid w:val="003B4A91"/>
    <w:rsid w:val="003C0C22"/>
    <w:rsid w:val="003D360F"/>
    <w:rsid w:val="003D6BF9"/>
    <w:rsid w:val="003E0606"/>
    <w:rsid w:val="003E445E"/>
    <w:rsid w:val="003E70FC"/>
    <w:rsid w:val="003F060E"/>
    <w:rsid w:val="003F3DC5"/>
    <w:rsid w:val="003F6E81"/>
    <w:rsid w:val="003F6F55"/>
    <w:rsid w:val="004049EC"/>
    <w:rsid w:val="00404A88"/>
    <w:rsid w:val="0041285A"/>
    <w:rsid w:val="00425D0B"/>
    <w:rsid w:val="0043123C"/>
    <w:rsid w:val="00432638"/>
    <w:rsid w:val="004332C5"/>
    <w:rsid w:val="00443256"/>
    <w:rsid w:val="00445E6C"/>
    <w:rsid w:val="0046157B"/>
    <w:rsid w:val="00482C36"/>
    <w:rsid w:val="004867E6"/>
    <w:rsid w:val="004871C6"/>
    <w:rsid w:val="004A01BD"/>
    <w:rsid w:val="004B1F3E"/>
    <w:rsid w:val="004B4078"/>
    <w:rsid w:val="004B6772"/>
    <w:rsid w:val="004B6851"/>
    <w:rsid w:val="004C37F4"/>
    <w:rsid w:val="004D1F94"/>
    <w:rsid w:val="004E73D3"/>
    <w:rsid w:val="00503D24"/>
    <w:rsid w:val="00506AF5"/>
    <w:rsid w:val="00510B04"/>
    <w:rsid w:val="0051625F"/>
    <w:rsid w:val="005238FF"/>
    <w:rsid w:val="00525722"/>
    <w:rsid w:val="00530169"/>
    <w:rsid w:val="00542118"/>
    <w:rsid w:val="005468D0"/>
    <w:rsid w:val="005505A8"/>
    <w:rsid w:val="00550AA0"/>
    <w:rsid w:val="00552EC8"/>
    <w:rsid w:val="00553A85"/>
    <w:rsid w:val="00560B17"/>
    <w:rsid w:val="005651DD"/>
    <w:rsid w:val="00567315"/>
    <w:rsid w:val="005769B1"/>
    <w:rsid w:val="00585B00"/>
    <w:rsid w:val="00590A01"/>
    <w:rsid w:val="00594283"/>
    <w:rsid w:val="005955AC"/>
    <w:rsid w:val="0059749C"/>
    <w:rsid w:val="005A1EDA"/>
    <w:rsid w:val="005A3883"/>
    <w:rsid w:val="005B259A"/>
    <w:rsid w:val="005C4B88"/>
    <w:rsid w:val="005C7310"/>
    <w:rsid w:val="005C76F1"/>
    <w:rsid w:val="005D1211"/>
    <w:rsid w:val="005F1346"/>
    <w:rsid w:val="005F37CD"/>
    <w:rsid w:val="00623E25"/>
    <w:rsid w:val="0062794F"/>
    <w:rsid w:val="006323B2"/>
    <w:rsid w:val="00633D39"/>
    <w:rsid w:val="006362B5"/>
    <w:rsid w:val="006457F2"/>
    <w:rsid w:val="00653217"/>
    <w:rsid w:val="006565B6"/>
    <w:rsid w:val="006659F0"/>
    <w:rsid w:val="00667DF3"/>
    <w:rsid w:val="00687321"/>
    <w:rsid w:val="00687ED5"/>
    <w:rsid w:val="00692F42"/>
    <w:rsid w:val="006B3FF4"/>
    <w:rsid w:val="006C304E"/>
    <w:rsid w:val="006C5D08"/>
    <w:rsid w:val="006D2B2C"/>
    <w:rsid w:val="006D4D52"/>
    <w:rsid w:val="006D5F02"/>
    <w:rsid w:val="006E23A2"/>
    <w:rsid w:val="006E4985"/>
    <w:rsid w:val="006F0F09"/>
    <w:rsid w:val="007062C9"/>
    <w:rsid w:val="00714611"/>
    <w:rsid w:val="00731665"/>
    <w:rsid w:val="00734BEB"/>
    <w:rsid w:val="007467D9"/>
    <w:rsid w:val="0075708D"/>
    <w:rsid w:val="00774B8A"/>
    <w:rsid w:val="0078252A"/>
    <w:rsid w:val="007843A1"/>
    <w:rsid w:val="007A0402"/>
    <w:rsid w:val="007B1F5D"/>
    <w:rsid w:val="007C20A8"/>
    <w:rsid w:val="007C4247"/>
    <w:rsid w:val="007E3B3E"/>
    <w:rsid w:val="007F701B"/>
    <w:rsid w:val="00816841"/>
    <w:rsid w:val="00820A84"/>
    <w:rsid w:val="0084149C"/>
    <w:rsid w:val="00841A53"/>
    <w:rsid w:val="008464BF"/>
    <w:rsid w:val="00853E64"/>
    <w:rsid w:val="008556E6"/>
    <w:rsid w:val="00864D52"/>
    <w:rsid w:val="008744D0"/>
    <w:rsid w:val="008958FB"/>
    <w:rsid w:val="008A0D93"/>
    <w:rsid w:val="008A6D79"/>
    <w:rsid w:val="008B66EB"/>
    <w:rsid w:val="008C47D5"/>
    <w:rsid w:val="008D325D"/>
    <w:rsid w:val="008D53EA"/>
    <w:rsid w:val="008D7A29"/>
    <w:rsid w:val="008E0163"/>
    <w:rsid w:val="008E14FC"/>
    <w:rsid w:val="008E2593"/>
    <w:rsid w:val="008E7AA0"/>
    <w:rsid w:val="00903CA0"/>
    <w:rsid w:val="00905CBE"/>
    <w:rsid w:val="009072DA"/>
    <w:rsid w:val="00912B85"/>
    <w:rsid w:val="009263B0"/>
    <w:rsid w:val="0092745D"/>
    <w:rsid w:val="00932ED2"/>
    <w:rsid w:val="00935E1F"/>
    <w:rsid w:val="00940DDD"/>
    <w:rsid w:val="0094277C"/>
    <w:rsid w:val="009504B6"/>
    <w:rsid w:val="00955407"/>
    <w:rsid w:val="009609BC"/>
    <w:rsid w:val="00983ABF"/>
    <w:rsid w:val="00983BEF"/>
    <w:rsid w:val="00991358"/>
    <w:rsid w:val="009A13B0"/>
    <w:rsid w:val="009A13C4"/>
    <w:rsid w:val="009A1470"/>
    <w:rsid w:val="009A771F"/>
    <w:rsid w:val="009D4F0D"/>
    <w:rsid w:val="009E1545"/>
    <w:rsid w:val="009E3532"/>
    <w:rsid w:val="009F0AA5"/>
    <w:rsid w:val="009F6AF3"/>
    <w:rsid w:val="009F6D38"/>
    <w:rsid w:val="009F708A"/>
    <w:rsid w:val="009F74EA"/>
    <w:rsid w:val="00A04A8A"/>
    <w:rsid w:val="00A16D0F"/>
    <w:rsid w:val="00A17796"/>
    <w:rsid w:val="00A36F28"/>
    <w:rsid w:val="00A42AFD"/>
    <w:rsid w:val="00A43EA5"/>
    <w:rsid w:val="00A4588C"/>
    <w:rsid w:val="00A51AB6"/>
    <w:rsid w:val="00A51BFD"/>
    <w:rsid w:val="00A55166"/>
    <w:rsid w:val="00A5581A"/>
    <w:rsid w:val="00A5654F"/>
    <w:rsid w:val="00A60DFF"/>
    <w:rsid w:val="00A63736"/>
    <w:rsid w:val="00A67762"/>
    <w:rsid w:val="00A82990"/>
    <w:rsid w:val="00A84861"/>
    <w:rsid w:val="00A91E31"/>
    <w:rsid w:val="00A91F05"/>
    <w:rsid w:val="00A92509"/>
    <w:rsid w:val="00A96BA2"/>
    <w:rsid w:val="00AA131A"/>
    <w:rsid w:val="00AA1C07"/>
    <w:rsid w:val="00AA21FB"/>
    <w:rsid w:val="00AA29DD"/>
    <w:rsid w:val="00AA65EE"/>
    <w:rsid w:val="00AB4B4B"/>
    <w:rsid w:val="00AC084C"/>
    <w:rsid w:val="00AC0CFA"/>
    <w:rsid w:val="00AC5088"/>
    <w:rsid w:val="00AE37BD"/>
    <w:rsid w:val="00AE5AD7"/>
    <w:rsid w:val="00AE7B7A"/>
    <w:rsid w:val="00AF2F26"/>
    <w:rsid w:val="00B05BFB"/>
    <w:rsid w:val="00B06FF3"/>
    <w:rsid w:val="00B11178"/>
    <w:rsid w:val="00B25F7A"/>
    <w:rsid w:val="00B30F4A"/>
    <w:rsid w:val="00B43834"/>
    <w:rsid w:val="00B459DA"/>
    <w:rsid w:val="00B461AB"/>
    <w:rsid w:val="00B4734F"/>
    <w:rsid w:val="00B52833"/>
    <w:rsid w:val="00B530C0"/>
    <w:rsid w:val="00B57AC8"/>
    <w:rsid w:val="00B65DA2"/>
    <w:rsid w:val="00B724D3"/>
    <w:rsid w:val="00B7435D"/>
    <w:rsid w:val="00B84333"/>
    <w:rsid w:val="00B86A23"/>
    <w:rsid w:val="00B956E1"/>
    <w:rsid w:val="00BC333A"/>
    <w:rsid w:val="00BC7D60"/>
    <w:rsid w:val="00C00865"/>
    <w:rsid w:val="00C13A65"/>
    <w:rsid w:val="00C140B4"/>
    <w:rsid w:val="00C17C19"/>
    <w:rsid w:val="00C208F5"/>
    <w:rsid w:val="00C27B30"/>
    <w:rsid w:val="00C32C0A"/>
    <w:rsid w:val="00C35CA0"/>
    <w:rsid w:val="00C531DE"/>
    <w:rsid w:val="00C57288"/>
    <w:rsid w:val="00C666CF"/>
    <w:rsid w:val="00C81597"/>
    <w:rsid w:val="00C83F06"/>
    <w:rsid w:val="00C86E76"/>
    <w:rsid w:val="00C91031"/>
    <w:rsid w:val="00C94F61"/>
    <w:rsid w:val="00CB2F6F"/>
    <w:rsid w:val="00CD574C"/>
    <w:rsid w:val="00CF2FD4"/>
    <w:rsid w:val="00D016A4"/>
    <w:rsid w:val="00D017B7"/>
    <w:rsid w:val="00D33434"/>
    <w:rsid w:val="00D3372A"/>
    <w:rsid w:val="00D3399B"/>
    <w:rsid w:val="00D35AA4"/>
    <w:rsid w:val="00D44B30"/>
    <w:rsid w:val="00D62B89"/>
    <w:rsid w:val="00D679FE"/>
    <w:rsid w:val="00D71A6E"/>
    <w:rsid w:val="00D71EB7"/>
    <w:rsid w:val="00D758D7"/>
    <w:rsid w:val="00D97A7E"/>
    <w:rsid w:val="00DA24CE"/>
    <w:rsid w:val="00DC2B11"/>
    <w:rsid w:val="00DC49BE"/>
    <w:rsid w:val="00DC6CC8"/>
    <w:rsid w:val="00DD0B6B"/>
    <w:rsid w:val="00DD4E09"/>
    <w:rsid w:val="00DD57EA"/>
    <w:rsid w:val="00DD58A8"/>
    <w:rsid w:val="00DE647B"/>
    <w:rsid w:val="00DF38AA"/>
    <w:rsid w:val="00DF7FE8"/>
    <w:rsid w:val="00E02028"/>
    <w:rsid w:val="00E15FA5"/>
    <w:rsid w:val="00E37246"/>
    <w:rsid w:val="00E433AA"/>
    <w:rsid w:val="00E50839"/>
    <w:rsid w:val="00E50FDF"/>
    <w:rsid w:val="00E7547E"/>
    <w:rsid w:val="00E902BE"/>
    <w:rsid w:val="00EB1979"/>
    <w:rsid w:val="00EC186F"/>
    <w:rsid w:val="00EC4215"/>
    <w:rsid w:val="00EC5F77"/>
    <w:rsid w:val="00ED1409"/>
    <w:rsid w:val="00ED1CD6"/>
    <w:rsid w:val="00ED218F"/>
    <w:rsid w:val="00EE6CC1"/>
    <w:rsid w:val="00EF13F1"/>
    <w:rsid w:val="00F028F9"/>
    <w:rsid w:val="00F12992"/>
    <w:rsid w:val="00F2474D"/>
    <w:rsid w:val="00F26E0E"/>
    <w:rsid w:val="00F431AB"/>
    <w:rsid w:val="00F524E7"/>
    <w:rsid w:val="00F6252C"/>
    <w:rsid w:val="00F702C9"/>
    <w:rsid w:val="00F75ABD"/>
    <w:rsid w:val="00F83AEA"/>
    <w:rsid w:val="00F8582F"/>
    <w:rsid w:val="00F85C92"/>
    <w:rsid w:val="00FA4749"/>
    <w:rsid w:val="00FB251B"/>
    <w:rsid w:val="00FB3811"/>
    <w:rsid w:val="00FB6013"/>
    <w:rsid w:val="00FD0FD1"/>
    <w:rsid w:val="00FD32D8"/>
    <w:rsid w:val="00FE0F94"/>
    <w:rsid w:val="00FE5599"/>
    <w:rsid w:val="00FF26CA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8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C186F"/>
  </w:style>
  <w:style w:type="paragraph" w:styleId="a4">
    <w:name w:val="header"/>
    <w:basedOn w:val="a"/>
    <w:rsid w:val="00EC186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D3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ermnyh_cv\&#1052;&#1086;&#1080;%20&#1076;&#1086;&#1082;&#1091;&#1084;&#1077;&#1085;&#1090;&#1099;\&#1055;&#1091;&#1073;&#1083;&#1080;&#1082;&#1072;&#1094;&#1080;&#1103;%20&#1089;&#1087;&#1080;&#1089;&#1082;&#1086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616CD-AC8F-4920-933C-5619F1AB2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Публикация списком</Template>
  <TotalTime>919</TotalTime>
  <Pages>27</Pages>
  <Words>4035</Words>
  <Characters>23005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26987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chermnyh_cv</dc:creator>
  <cp:keywords/>
  <dc:description/>
  <cp:lastModifiedBy>chermnyh_cv</cp:lastModifiedBy>
  <cp:revision>34</cp:revision>
  <cp:lastPrinted>2015-05-19T14:59:00Z</cp:lastPrinted>
  <dcterms:created xsi:type="dcterms:W3CDTF">2015-05-05T09:51:00Z</dcterms:created>
  <dcterms:modified xsi:type="dcterms:W3CDTF">2015-05-19T15:03:00Z</dcterms:modified>
</cp:coreProperties>
</file>