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80" w:rsidRDefault="00410480" w:rsidP="00C46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F6B">
        <w:rPr>
          <w:rFonts w:ascii="Times New Roman" w:hAnsi="Times New Roman" w:cs="Times New Roman"/>
          <w:b/>
          <w:bCs/>
          <w:sz w:val="28"/>
          <w:szCs w:val="28"/>
        </w:rPr>
        <w:t>ПОЯС</w:t>
      </w:r>
      <w:r>
        <w:rPr>
          <w:rFonts w:ascii="Times New Roman" w:hAnsi="Times New Roman" w:cs="Times New Roman"/>
          <w:b/>
          <w:bCs/>
          <w:sz w:val="28"/>
          <w:szCs w:val="28"/>
        </w:rPr>
        <w:t>НИТЕЛЬНАЯ ЗАПИСКА</w:t>
      </w:r>
    </w:p>
    <w:p w:rsidR="00410480" w:rsidRPr="00E43363" w:rsidRDefault="00410480" w:rsidP="00C46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</w:t>
      </w:r>
      <w:r w:rsidRPr="00324F6B">
        <w:rPr>
          <w:rFonts w:ascii="Times New Roman" w:hAnsi="Times New Roman" w:cs="Times New Roman"/>
          <w:b/>
          <w:bCs/>
          <w:sz w:val="28"/>
          <w:szCs w:val="28"/>
        </w:rPr>
        <w:t>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24F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324F6B">
        <w:rPr>
          <w:rFonts w:ascii="Times New Roman" w:hAnsi="Times New Roman" w:cs="Times New Roman"/>
          <w:b/>
          <w:bCs/>
          <w:sz w:val="28"/>
          <w:szCs w:val="28"/>
        </w:rPr>
        <w:t>акона Кировской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C4696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46969">
        <w:rPr>
          <w:rFonts w:ascii="Times New Roman" w:hAnsi="Times New Roman" w:cs="Times New Roman"/>
          <w:b/>
          <w:bCs/>
          <w:sz w:val="28"/>
          <w:szCs w:val="28"/>
        </w:rPr>
        <w:t>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46969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статью 11 </w:t>
      </w:r>
      <w:r w:rsidRPr="00C46969">
        <w:rPr>
          <w:rFonts w:ascii="Times New Roman" w:hAnsi="Times New Roman" w:cs="Times New Roman"/>
          <w:b/>
          <w:bCs/>
          <w:sz w:val="28"/>
          <w:szCs w:val="28"/>
        </w:rPr>
        <w:t>Закон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46969">
        <w:rPr>
          <w:rFonts w:ascii="Times New Roman" w:hAnsi="Times New Roman" w:cs="Times New Roman"/>
          <w:b/>
          <w:bCs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46969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 ветеринарии в Кировской области</w:t>
      </w:r>
      <w:r w:rsidRPr="00C469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10480" w:rsidRDefault="00410480" w:rsidP="00293A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10480" w:rsidRDefault="00410480" w:rsidP="00214BC2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7B0">
        <w:rPr>
          <w:rFonts w:ascii="Times New Roman" w:hAnsi="Times New Roman" w:cs="Times New Roman"/>
          <w:spacing w:val="-2"/>
          <w:sz w:val="28"/>
          <w:szCs w:val="28"/>
        </w:rPr>
        <w:t>Внесение изменени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7737B0">
        <w:rPr>
          <w:rFonts w:ascii="Times New Roman" w:hAnsi="Times New Roman" w:cs="Times New Roman"/>
          <w:spacing w:val="-2"/>
          <w:sz w:val="28"/>
          <w:szCs w:val="28"/>
        </w:rPr>
        <w:t xml:space="preserve"> в Закон Кировской области от </w:t>
      </w:r>
      <w:r>
        <w:rPr>
          <w:rFonts w:ascii="Times New Roman" w:hAnsi="Times New Roman" w:cs="Times New Roman"/>
          <w:spacing w:val="-2"/>
          <w:sz w:val="28"/>
          <w:szCs w:val="28"/>
        </w:rPr>
        <w:t>30</w:t>
      </w:r>
      <w:r w:rsidRPr="007737B0">
        <w:rPr>
          <w:rFonts w:ascii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  <w:szCs w:val="28"/>
        </w:rPr>
        <w:t>07</w:t>
      </w:r>
      <w:r w:rsidRPr="007737B0">
        <w:rPr>
          <w:rFonts w:ascii="Times New Roman" w:hAnsi="Times New Roman" w:cs="Times New Roman"/>
          <w:spacing w:val="-2"/>
          <w:sz w:val="28"/>
          <w:szCs w:val="28"/>
        </w:rPr>
        <w:t>.200</w:t>
      </w:r>
      <w:r>
        <w:rPr>
          <w:rFonts w:ascii="Times New Roman" w:hAnsi="Times New Roman" w:cs="Times New Roman"/>
          <w:spacing w:val="-2"/>
          <w:sz w:val="28"/>
          <w:szCs w:val="28"/>
        </w:rPr>
        <w:t>9</w:t>
      </w:r>
      <w:r w:rsidRPr="007737B0">
        <w:rPr>
          <w:rFonts w:ascii="Times New Roman" w:hAnsi="Times New Roman" w:cs="Times New Roman"/>
          <w:spacing w:val="-2"/>
          <w:sz w:val="28"/>
          <w:szCs w:val="28"/>
        </w:rPr>
        <w:t xml:space="preserve"> № </w:t>
      </w:r>
      <w:r>
        <w:rPr>
          <w:rFonts w:ascii="Times New Roman" w:hAnsi="Times New Roman" w:cs="Times New Roman"/>
          <w:spacing w:val="-2"/>
          <w:sz w:val="28"/>
          <w:szCs w:val="28"/>
        </w:rPr>
        <w:t>404</w:t>
      </w:r>
      <w:r w:rsidRPr="007737B0">
        <w:rPr>
          <w:rFonts w:ascii="Times New Roman" w:hAnsi="Times New Roman" w:cs="Times New Roman"/>
          <w:spacing w:val="-2"/>
          <w:sz w:val="28"/>
          <w:szCs w:val="28"/>
        </w:rPr>
        <w:t>-ЗО</w:t>
      </w:r>
      <w:r w:rsidRPr="00245FE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ветеринарии в Кировской области</w:t>
      </w:r>
      <w:r w:rsidRPr="00245FEE">
        <w:rPr>
          <w:rFonts w:ascii="Times New Roman" w:hAnsi="Times New Roman" w:cs="Times New Roman"/>
          <w:sz w:val="28"/>
          <w:szCs w:val="28"/>
        </w:rPr>
        <w:t xml:space="preserve">» (далее – Закон </w:t>
      </w:r>
      <w:r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245FE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ветеринарии</w:t>
      </w:r>
      <w:r w:rsidRPr="00245FEE">
        <w:rPr>
          <w:rFonts w:ascii="Times New Roman" w:hAnsi="Times New Roman" w:cs="Times New Roman"/>
          <w:sz w:val="28"/>
          <w:szCs w:val="28"/>
        </w:rPr>
        <w:t xml:space="preserve">) обусловлено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необходимостью устранения дефицита кадров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66732C">
        <w:rPr>
          <w:rFonts w:ascii="Times New Roman" w:hAnsi="Times New Roman" w:cs="Times New Roman"/>
          <w:spacing w:val="-4"/>
          <w:sz w:val="28"/>
          <w:szCs w:val="28"/>
        </w:rPr>
        <w:t>в системе государственной ветеринарной службы Кировской области, а именно –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районных и межрайонных станциях по борьбе с болезнями животных.</w:t>
      </w:r>
    </w:p>
    <w:p w:rsidR="00410480" w:rsidRDefault="00410480" w:rsidP="00214BC2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Статья 11 </w:t>
      </w:r>
      <w:r w:rsidRPr="00245FEE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5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245FE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ветеринарии предусматривает меру социальной поддержки </w:t>
      </w:r>
      <w:r w:rsidRPr="009B1740">
        <w:rPr>
          <w:rFonts w:ascii="Times New Roman" w:hAnsi="Times New Roman" w:cs="Times New Roman"/>
          <w:sz w:val="28"/>
          <w:szCs w:val="28"/>
          <w:lang w:eastAsia="ru-RU"/>
        </w:rPr>
        <w:t>специалистов государственной ветеринарной службы Кировской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1740">
        <w:rPr>
          <w:rFonts w:ascii="Times New Roman" w:hAnsi="Times New Roman" w:cs="Times New Roman"/>
          <w:sz w:val="28"/>
          <w:szCs w:val="28"/>
          <w:lang w:eastAsia="ru-RU"/>
        </w:rPr>
        <w:t>(далее – специалисты госветслужбы)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соответствии с Законом Кировской области от 03.11.2004 № 267-ЗО «О мере социальной поддержки отдельных категорий специалистов, проживающих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сельских населенных пунктах или поселках городского типа Кировской области», а именно – частичную компенсацию их расходов на оплату жилого помещения и коммунальных услуг в виде ежемесячной денежной выплаты. </w:t>
      </w:r>
    </w:p>
    <w:p w:rsidR="00410480" w:rsidRDefault="00410480" w:rsidP="00214BC2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Однако наличие указанной </w:t>
      </w:r>
      <w:r>
        <w:rPr>
          <w:rFonts w:ascii="Times New Roman" w:hAnsi="Times New Roman" w:cs="Times New Roman"/>
          <w:sz w:val="28"/>
          <w:szCs w:val="28"/>
        </w:rPr>
        <w:t>меры социальной поддержки</w:t>
      </w:r>
      <w:r w:rsidRPr="00C52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обеспечивает приток молодых специалистов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районные и межрайонные станции по борьбе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 болезнями животных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и потому, что она не распространяется </w:t>
      </w:r>
      <w:r>
        <w:rPr>
          <w:rFonts w:ascii="Times New Roman" w:hAnsi="Times New Roman" w:cs="Times New Roman"/>
          <w:sz w:val="28"/>
          <w:szCs w:val="28"/>
        </w:rPr>
        <w:br/>
        <w:t>на специалистов госветслужбы, проживающих в городах – районных центрах Кировской области)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0480" w:rsidRPr="00383E82" w:rsidRDefault="00410480" w:rsidP="00214BC2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67FB">
        <w:rPr>
          <w:rFonts w:ascii="Times New Roman" w:hAnsi="Times New Roman" w:cs="Times New Roman"/>
          <w:sz w:val="28"/>
          <w:szCs w:val="28"/>
          <w:lang w:eastAsia="ru-RU"/>
        </w:rPr>
        <w:t>В связи с этим распоряжением Председателя Законодательного Собрания Кировской области от 11.10.2023 № 153 «О создании рабочей группы» создана рабочая группа по разработке нормативного правового акта Кировской области, предусматривающего меры поддержки молодых специалистов, проживающих и работающих в сельской местности, которая призвана разработать в том числе меры поддержки специалистов госветслужбы.</w:t>
      </w:r>
    </w:p>
    <w:p w:rsidR="00410480" w:rsidRDefault="00410480" w:rsidP="00214BC2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9B174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Проектом закона Кировской области «О внесении изменени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я</w:t>
      </w:r>
      <w:r w:rsidRPr="009B1740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статью 11 </w:t>
      </w:r>
      <w:r w:rsidRPr="009B174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а</w:t>
      </w:r>
      <w:r w:rsidRPr="009B1740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Кировской области «О ветеринарии в Кировской области» предлагается дополнить статью 11 </w:t>
      </w:r>
      <w:r w:rsidRPr="009B1740">
        <w:rPr>
          <w:rFonts w:ascii="Times New Roman" w:hAnsi="Times New Roman" w:cs="Times New Roman"/>
          <w:spacing w:val="-2"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9B1740">
        <w:rPr>
          <w:rFonts w:ascii="Times New Roman" w:hAnsi="Times New Roman" w:cs="Times New Roman"/>
          <w:spacing w:val="-2"/>
          <w:sz w:val="28"/>
          <w:szCs w:val="28"/>
        </w:rPr>
        <w:t xml:space="preserve">о ветеринарии </w:t>
      </w:r>
      <w:r w:rsidRPr="009B1740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указанием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br/>
      </w:r>
      <w:r w:rsidRPr="009B1740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предоставление </w:t>
      </w:r>
      <w:r w:rsidRPr="00383E82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единовременной социальной выплаты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(далее – выплата) м</w:t>
      </w:r>
      <w:r w:rsidRPr="00383E82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олодым специалистам из числа ветеринарных врачей и ветеринарных фельдшеров, приступившим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впервые </w:t>
      </w:r>
      <w:r w:rsidRPr="00383E82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к работе в государственных учреждениях ветеринарии Кировской области.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410480" w:rsidRPr="004D4724" w:rsidRDefault="00410480" w:rsidP="006D33A0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4724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Предполагается установление требований к молодым специалистам, которыми являются граждане Российской Федерации в возрасте не старше 35 лет, о наличии у них высшего образования по направлению подготовки «Ветеринарно-санитарная экспертиза» или специальности «Ветеринария» либо среднего профессионального образования по специальности «Ветеринария», трудового договора, заключенного </w:t>
      </w:r>
      <w:r w:rsidRPr="00F447EF">
        <w:rPr>
          <w:rFonts w:ascii="Times New Roman" w:hAnsi="Times New Roman" w:cs="Times New Roman"/>
          <w:sz w:val="28"/>
          <w:szCs w:val="28"/>
          <w:lang w:eastAsia="ru-RU"/>
        </w:rPr>
        <w:t>впервые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4724">
        <w:rPr>
          <w:rFonts w:ascii="Times New Roman" w:hAnsi="Times New Roman" w:cs="Times New Roman"/>
          <w:sz w:val="28"/>
          <w:szCs w:val="28"/>
          <w:lang w:eastAsia="ru-RU"/>
        </w:rPr>
        <w:t>с государственн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4D4724">
        <w:rPr>
          <w:rFonts w:ascii="Times New Roman" w:hAnsi="Times New Roman" w:cs="Times New Roman"/>
          <w:sz w:val="28"/>
          <w:szCs w:val="28"/>
          <w:lang w:eastAsia="ru-RU"/>
        </w:rPr>
        <w:t>м учреждени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Pr="004D4724">
        <w:rPr>
          <w:rFonts w:ascii="Times New Roman" w:hAnsi="Times New Roman" w:cs="Times New Roman"/>
          <w:sz w:val="28"/>
          <w:szCs w:val="28"/>
          <w:lang w:eastAsia="ru-RU"/>
        </w:rPr>
        <w:t xml:space="preserve"> ветеринарии Кировской области по основному месту работы на неопределенный срок в 2024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году</w:t>
      </w:r>
      <w:r w:rsidRPr="004D4724">
        <w:rPr>
          <w:rFonts w:ascii="Times New Roman" w:hAnsi="Times New Roman" w:cs="Times New Roman"/>
          <w:sz w:val="28"/>
          <w:szCs w:val="28"/>
          <w:lang w:eastAsia="ru-RU"/>
        </w:rPr>
        <w:t xml:space="preserve"> и позднее в соответствии с профилем полученного образования, а также о занятии штатной должности не менее одной ставки.</w:t>
      </w:r>
    </w:p>
    <w:p w:rsidR="00410480" w:rsidRPr="004D4724" w:rsidRDefault="00410480" w:rsidP="006D33A0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4724">
        <w:rPr>
          <w:rFonts w:ascii="Times New Roman" w:hAnsi="Times New Roman" w:cs="Times New Roman"/>
          <w:sz w:val="28"/>
          <w:szCs w:val="28"/>
          <w:lang w:eastAsia="ru-RU"/>
        </w:rPr>
        <w:t>Предоставление выплаты будет осуществляться на основании соглашения, заключенного молодым специалистом и управлением ветеринарии Кировской области.</w:t>
      </w:r>
    </w:p>
    <w:p w:rsidR="00410480" w:rsidRPr="0066732C" w:rsidRDefault="00410480" w:rsidP="006D33A0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4724">
        <w:rPr>
          <w:rFonts w:ascii="Times New Roman" w:hAnsi="Times New Roman" w:cs="Times New Roman"/>
          <w:sz w:val="28"/>
          <w:szCs w:val="28"/>
          <w:lang w:eastAsia="ru-RU"/>
        </w:rPr>
        <w:t>Молодой специалист, получивший выплату, будет обязан осуществлять трудовую деятельность в государственном учреждении ветеринарии Кировской области при условии занятия штатной должности не менее одной ставки в течение не менее пяти лет со дня заключения соглашения (без учета его нахождения в отпуске по беременности и родам и в отпуске по уходу за ребенком до достижения им возраста трех лет). При несоблюдении указанных условий выплата будет подлежать возврату в областной бюджет.</w:t>
      </w:r>
    </w:p>
    <w:p w:rsidR="00410480" w:rsidRPr="009B1740" w:rsidRDefault="00410480" w:rsidP="00214BC2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Полномочиями на установление размера выплаты,</w:t>
      </w:r>
      <w:r w:rsidRPr="00383E82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порядка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и условий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br/>
      </w:r>
      <w:r w:rsidRPr="00383E82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ее предоставления предлагается наделить Правительство Кировской области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410480" w:rsidRDefault="00410480" w:rsidP="00214BC2">
      <w:pPr>
        <w:autoSpaceDE w:val="0"/>
        <w:autoSpaceDN w:val="0"/>
        <w:adjustRightInd w:val="0"/>
        <w:spacing w:after="0"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Полномочия Правительства Кировской области на установление мер социальной поддержки предусмотрены частью 3 статьи 48 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 xml:space="preserve"> от 21.12.2021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 xml:space="preserve"> 414-ФЗ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>Об общих принципах организации публичной власти в субъектах Российской 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а также подпунктом «е» статьи 8 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 xml:space="preserve">Закон Кировской области от 26.07.2001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 xml:space="preserve"> 10-ЗО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>О Правительстве и иных органах исполнительной власти Кировской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410480" w:rsidRDefault="00410480" w:rsidP="00ED568F">
      <w:pPr>
        <w:spacing w:after="0" w:line="400" w:lineRule="exact"/>
        <w:ind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B5248">
        <w:rPr>
          <w:rFonts w:ascii="Times New Roman" w:hAnsi="Times New Roman" w:cs="Times New Roman"/>
          <w:kern w:val="28"/>
          <w:sz w:val="28"/>
          <w:szCs w:val="28"/>
        </w:rPr>
        <w:t xml:space="preserve">Принятие Закона Кировской области 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>«О внесении изменени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статью 11 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75172">
        <w:rPr>
          <w:rFonts w:ascii="Times New Roman" w:hAnsi="Times New Roman" w:cs="Times New Roman"/>
          <w:sz w:val="28"/>
          <w:szCs w:val="28"/>
          <w:lang w:eastAsia="ru-RU"/>
        </w:rPr>
        <w:t xml:space="preserve"> Кировской области «О ветеринарии в Кировской области»</w:t>
      </w:r>
      <w:r w:rsidRPr="00BB5248">
        <w:rPr>
          <w:rFonts w:ascii="Times New Roman" w:hAnsi="Times New Roman" w:cs="Times New Roman"/>
          <w:kern w:val="28"/>
          <w:sz w:val="28"/>
          <w:szCs w:val="28"/>
        </w:rPr>
        <w:t xml:space="preserve"> не повлечет признание утратившими силу, приостановление, изменение законов области или принятие новых законов области</w:t>
      </w:r>
      <w:r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410480" w:rsidRPr="00C27A2B" w:rsidRDefault="00410480" w:rsidP="00ED568F">
      <w:pPr>
        <w:spacing w:after="0" w:line="400" w:lineRule="exact"/>
        <w:ind w:firstLine="720"/>
        <w:jc w:val="both"/>
        <w:rPr>
          <w:rFonts w:ascii="Times New Roman" w:hAnsi="Times New Roman" w:cs="Times New Roman"/>
          <w:sz w:val="48"/>
          <w:szCs w:val="48"/>
        </w:rPr>
      </w:pPr>
    </w:p>
    <w:tbl>
      <w:tblPr>
        <w:tblW w:w="9648" w:type="dxa"/>
        <w:tblInd w:w="-106" w:type="dxa"/>
        <w:tblLook w:val="00A0"/>
      </w:tblPr>
      <w:tblGrid>
        <w:gridCol w:w="4785"/>
        <w:gridCol w:w="4863"/>
      </w:tblGrid>
      <w:tr w:rsidR="00410480" w:rsidRPr="006B40A4">
        <w:tc>
          <w:tcPr>
            <w:tcW w:w="4785" w:type="dxa"/>
          </w:tcPr>
          <w:p w:rsidR="00410480" w:rsidRPr="006B40A4" w:rsidRDefault="00410480" w:rsidP="00362161">
            <w:pPr>
              <w:tabs>
                <w:tab w:val="left" w:pos="8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B40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ачальник управления </w:t>
            </w:r>
          </w:p>
          <w:p w:rsidR="00410480" w:rsidRPr="006B40A4" w:rsidRDefault="00410480" w:rsidP="00362161">
            <w:pPr>
              <w:tabs>
                <w:tab w:val="left" w:pos="8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40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ветеринарии Кировской области</w:t>
            </w:r>
          </w:p>
        </w:tc>
        <w:tc>
          <w:tcPr>
            <w:tcW w:w="4863" w:type="dxa"/>
          </w:tcPr>
          <w:p w:rsidR="00410480" w:rsidRPr="006B40A4" w:rsidRDefault="00410480" w:rsidP="00362161">
            <w:pPr>
              <w:tabs>
                <w:tab w:val="left" w:pos="8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10480" w:rsidRPr="006B40A4" w:rsidRDefault="00410480" w:rsidP="00362161">
            <w:pPr>
              <w:tabs>
                <w:tab w:val="left" w:pos="885"/>
              </w:tabs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С.Ф. Чучалин</w:t>
            </w:r>
          </w:p>
        </w:tc>
      </w:tr>
    </w:tbl>
    <w:p w:rsidR="00410480" w:rsidRPr="00E65D1D" w:rsidRDefault="00410480" w:rsidP="00353468">
      <w:pPr>
        <w:tabs>
          <w:tab w:val="left" w:pos="1080"/>
        </w:tabs>
        <w:autoSpaceDE w:val="0"/>
        <w:autoSpaceDN w:val="0"/>
        <w:adjustRightInd w:val="0"/>
        <w:spacing w:after="0" w:line="400" w:lineRule="exact"/>
        <w:ind w:left="720"/>
        <w:jc w:val="both"/>
        <w:rPr>
          <w:sz w:val="16"/>
          <w:szCs w:val="16"/>
        </w:rPr>
      </w:pPr>
    </w:p>
    <w:sectPr w:rsidR="00410480" w:rsidRPr="00E65D1D" w:rsidSect="00C27A2B">
      <w:headerReference w:type="default" r:id="rId7"/>
      <w:pgSz w:w="11906" w:h="16838" w:code="9"/>
      <w:pgMar w:top="1418" w:right="851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480" w:rsidRDefault="00410480" w:rsidP="00616806">
      <w:pPr>
        <w:spacing w:after="0" w:line="240" w:lineRule="auto"/>
      </w:pPr>
      <w:r>
        <w:separator/>
      </w:r>
    </w:p>
  </w:endnote>
  <w:endnote w:type="continuationSeparator" w:id="1">
    <w:p w:rsidR="00410480" w:rsidRDefault="00410480" w:rsidP="0061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480" w:rsidRDefault="00410480" w:rsidP="00616806">
      <w:pPr>
        <w:spacing w:after="0" w:line="240" w:lineRule="auto"/>
      </w:pPr>
      <w:r>
        <w:separator/>
      </w:r>
    </w:p>
  </w:footnote>
  <w:footnote w:type="continuationSeparator" w:id="1">
    <w:p w:rsidR="00410480" w:rsidRDefault="00410480" w:rsidP="0061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480" w:rsidRDefault="00410480" w:rsidP="00616806">
    <w:pPr>
      <w:pStyle w:val="Header"/>
      <w:jc w:val="center"/>
    </w:pPr>
    <w:r w:rsidRPr="00616806">
      <w:rPr>
        <w:rFonts w:ascii="Times New Roman" w:hAnsi="Times New Roman" w:cs="Times New Roman"/>
        <w:sz w:val="28"/>
        <w:szCs w:val="28"/>
      </w:rPr>
      <w:fldChar w:fldCharType="begin"/>
    </w:r>
    <w:r w:rsidRPr="00616806">
      <w:rPr>
        <w:rFonts w:ascii="Times New Roman" w:hAnsi="Times New Roman" w:cs="Times New Roman"/>
        <w:sz w:val="28"/>
        <w:szCs w:val="28"/>
      </w:rPr>
      <w:instrText>PAGE   \* MERGEFORMAT</w:instrText>
    </w:r>
    <w:r w:rsidRPr="00616806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 w:rsidRPr="00616806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3BAF"/>
    <w:multiLevelType w:val="hybridMultilevel"/>
    <w:tmpl w:val="A15CC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83882"/>
    <w:multiLevelType w:val="hybridMultilevel"/>
    <w:tmpl w:val="095C5EE4"/>
    <w:lvl w:ilvl="0" w:tplc="988A947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2A86277"/>
    <w:multiLevelType w:val="hybridMultilevel"/>
    <w:tmpl w:val="89C85988"/>
    <w:lvl w:ilvl="0" w:tplc="4322DE0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0BC027E"/>
    <w:multiLevelType w:val="hybridMultilevel"/>
    <w:tmpl w:val="A850A54C"/>
    <w:lvl w:ilvl="0" w:tplc="1750A7EC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F6B"/>
    <w:rsid w:val="00006AC2"/>
    <w:rsid w:val="00010EB1"/>
    <w:rsid w:val="000122D6"/>
    <w:rsid w:val="000162B4"/>
    <w:rsid w:val="000242FB"/>
    <w:rsid w:val="0002740A"/>
    <w:rsid w:val="00037CE2"/>
    <w:rsid w:val="00051C82"/>
    <w:rsid w:val="00064422"/>
    <w:rsid w:val="00066858"/>
    <w:rsid w:val="00073AB6"/>
    <w:rsid w:val="000855AC"/>
    <w:rsid w:val="000A11B6"/>
    <w:rsid w:val="000B47EC"/>
    <w:rsid w:val="000D3A5E"/>
    <w:rsid w:val="000D4812"/>
    <w:rsid w:val="000E481B"/>
    <w:rsid w:val="00117012"/>
    <w:rsid w:val="00121257"/>
    <w:rsid w:val="00121B7F"/>
    <w:rsid w:val="001439D1"/>
    <w:rsid w:val="001464C8"/>
    <w:rsid w:val="0014761E"/>
    <w:rsid w:val="001574EC"/>
    <w:rsid w:val="00163B32"/>
    <w:rsid w:val="00166AB5"/>
    <w:rsid w:val="001725B8"/>
    <w:rsid w:val="00183468"/>
    <w:rsid w:val="00184A40"/>
    <w:rsid w:val="00185BE1"/>
    <w:rsid w:val="001A66E1"/>
    <w:rsid w:val="001B0FBD"/>
    <w:rsid w:val="001B4762"/>
    <w:rsid w:val="001D5ACC"/>
    <w:rsid w:val="001E0C16"/>
    <w:rsid w:val="001E350F"/>
    <w:rsid w:val="001E4B98"/>
    <w:rsid w:val="001F459B"/>
    <w:rsid w:val="001F540C"/>
    <w:rsid w:val="001F7790"/>
    <w:rsid w:val="00203B61"/>
    <w:rsid w:val="0020496F"/>
    <w:rsid w:val="00205699"/>
    <w:rsid w:val="00214BC2"/>
    <w:rsid w:val="00215110"/>
    <w:rsid w:val="00217AE0"/>
    <w:rsid w:val="00222086"/>
    <w:rsid w:val="00222C0E"/>
    <w:rsid w:val="00245FEE"/>
    <w:rsid w:val="00246FF5"/>
    <w:rsid w:val="002577DE"/>
    <w:rsid w:val="00264307"/>
    <w:rsid w:val="00265D4C"/>
    <w:rsid w:val="00267112"/>
    <w:rsid w:val="002810E4"/>
    <w:rsid w:val="002902EE"/>
    <w:rsid w:val="00293A97"/>
    <w:rsid w:val="002A3645"/>
    <w:rsid w:val="002A46DC"/>
    <w:rsid w:val="002B0DA1"/>
    <w:rsid w:val="002B42A5"/>
    <w:rsid w:val="002B5294"/>
    <w:rsid w:val="002C0FFF"/>
    <w:rsid w:val="002D2CA7"/>
    <w:rsid w:val="002F49EE"/>
    <w:rsid w:val="00302540"/>
    <w:rsid w:val="00324F6B"/>
    <w:rsid w:val="0034241C"/>
    <w:rsid w:val="00351CA9"/>
    <w:rsid w:val="00351CC0"/>
    <w:rsid w:val="00353468"/>
    <w:rsid w:val="00353C78"/>
    <w:rsid w:val="003560D2"/>
    <w:rsid w:val="00356127"/>
    <w:rsid w:val="00361B29"/>
    <w:rsid w:val="00361CCF"/>
    <w:rsid w:val="00362161"/>
    <w:rsid w:val="00364244"/>
    <w:rsid w:val="003642C9"/>
    <w:rsid w:val="003658F4"/>
    <w:rsid w:val="00376D89"/>
    <w:rsid w:val="00383E82"/>
    <w:rsid w:val="00397C0D"/>
    <w:rsid w:val="003B331B"/>
    <w:rsid w:val="003B353A"/>
    <w:rsid w:val="003B6E3B"/>
    <w:rsid w:val="003C0449"/>
    <w:rsid w:val="003C1783"/>
    <w:rsid w:val="003C238F"/>
    <w:rsid w:val="003C4A02"/>
    <w:rsid w:val="003C4C99"/>
    <w:rsid w:val="003D6101"/>
    <w:rsid w:val="003D7F8F"/>
    <w:rsid w:val="003E3863"/>
    <w:rsid w:val="003E576D"/>
    <w:rsid w:val="003F1E81"/>
    <w:rsid w:val="00402511"/>
    <w:rsid w:val="004065BB"/>
    <w:rsid w:val="00406CD6"/>
    <w:rsid w:val="0040745D"/>
    <w:rsid w:val="00410480"/>
    <w:rsid w:val="00435AE4"/>
    <w:rsid w:val="00437B8C"/>
    <w:rsid w:val="00446BBF"/>
    <w:rsid w:val="0046473F"/>
    <w:rsid w:val="00480987"/>
    <w:rsid w:val="004813F7"/>
    <w:rsid w:val="00487865"/>
    <w:rsid w:val="004947E0"/>
    <w:rsid w:val="00497EB2"/>
    <w:rsid w:val="004A1F53"/>
    <w:rsid w:val="004A7F79"/>
    <w:rsid w:val="004B4B21"/>
    <w:rsid w:val="004C3BDF"/>
    <w:rsid w:val="004C49A3"/>
    <w:rsid w:val="004D264C"/>
    <w:rsid w:val="004D4724"/>
    <w:rsid w:val="004D636F"/>
    <w:rsid w:val="004F0E9A"/>
    <w:rsid w:val="005060CA"/>
    <w:rsid w:val="00511039"/>
    <w:rsid w:val="005168B1"/>
    <w:rsid w:val="005226F4"/>
    <w:rsid w:val="00526FC9"/>
    <w:rsid w:val="005340E2"/>
    <w:rsid w:val="005467FB"/>
    <w:rsid w:val="0056715E"/>
    <w:rsid w:val="005679E6"/>
    <w:rsid w:val="00572D70"/>
    <w:rsid w:val="00576129"/>
    <w:rsid w:val="005773BA"/>
    <w:rsid w:val="00584558"/>
    <w:rsid w:val="00584B0D"/>
    <w:rsid w:val="00587134"/>
    <w:rsid w:val="005A4C28"/>
    <w:rsid w:val="005B1970"/>
    <w:rsid w:val="005B2CE6"/>
    <w:rsid w:val="005C0136"/>
    <w:rsid w:val="005C7BCB"/>
    <w:rsid w:val="005D0829"/>
    <w:rsid w:val="005F7286"/>
    <w:rsid w:val="0060117E"/>
    <w:rsid w:val="006037BF"/>
    <w:rsid w:val="00616806"/>
    <w:rsid w:val="006217D7"/>
    <w:rsid w:val="0062330C"/>
    <w:rsid w:val="006407A2"/>
    <w:rsid w:val="0065578A"/>
    <w:rsid w:val="006622B0"/>
    <w:rsid w:val="00662B5B"/>
    <w:rsid w:val="00662D90"/>
    <w:rsid w:val="0066732C"/>
    <w:rsid w:val="00675172"/>
    <w:rsid w:val="00685397"/>
    <w:rsid w:val="00685643"/>
    <w:rsid w:val="006868C7"/>
    <w:rsid w:val="006B130B"/>
    <w:rsid w:val="006B40A4"/>
    <w:rsid w:val="006C7163"/>
    <w:rsid w:val="006C7DBF"/>
    <w:rsid w:val="006D0FC5"/>
    <w:rsid w:val="006D33A0"/>
    <w:rsid w:val="006E1E43"/>
    <w:rsid w:val="006E230F"/>
    <w:rsid w:val="006F5311"/>
    <w:rsid w:val="00704A63"/>
    <w:rsid w:val="00712AAB"/>
    <w:rsid w:val="007163D4"/>
    <w:rsid w:val="00720DED"/>
    <w:rsid w:val="0073034D"/>
    <w:rsid w:val="007309F6"/>
    <w:rsid w:val="007322E8"/>
    <w:rsid w:val="00734500"/>
    <w:rsid w:val="00736308"/>
    <w:rsid w:val="00740673"/>
    <w:rsid w:val="00742CBC"/>
    <w:rsid w:val="007432B4"/>
    <w:rsid w:val="00746F83"/>
    <w:rsid w:val="00750E71"/>
    <w:rsid w:val="007570FB"/>
    <w:rsid w:val="00762B5D"/>
    <w:rsid w:val="00765181"/>
    <w:rsid w:val="007737B0"/>
    <w:rsid w:val="00773BA6"/>
    <w:rsid w:val="00782C2E"/>
    <w:rsid w:val="00791455"/>
    <w:rsid w:val="007A2361"/>
    <w:rsid w:val="007A67D6"/>
    <w:rsid w:val="007D35AD"/>
    <w:rsid w:val="007E6E51"/>
    <w:rsid w:val="007F70C6"/>
    <w:rsid w:val="008015DE"/>
    <w:rsid w:val="0080317C"/>
    <w:rsid w:val="00812439"/>
    <w:rsid w:val="00814291"/>
    <w:rsid w:val="00815CE1"/>
    <w:rsid w:val="00816259"/>
    <w:rsid w:val="00835444"/>
    <w:rsid w:val="008364FD"/>
    <w:rsid w:val="00842236"/>
    <w:rsid w:val="00844CA5"/>
    <w:rsid w:val="00847C28"/>
    <w:rsid w:val="00853423"/>
    <w:rsid w:val="00853D25"/>
    <w:rsid w:val="0086121D"/>
    <w:rsid w:val="0086796B"/>
    <w:rsid w:val="008751F6"/>
    <w:rsid w:val="00881184"/>
    <w:rsid w:val="0088128A"/>
    <w:rsid w:val="00892AC7"/>
    <w:rsid w:val="0089420E"/>
    <w:rsid w:val="008A0DBD"/>
    <w:rsid w:val="008C3D88"/>
    <w:rsid w:val="008D5EC9"/>
    <w:rsid w:val="008E777C"/>
    <w:rsid w:val="008F02E9"/>
    <w:rsid w:val="00914C25"/>
    <w:rsid w:val="00926B10"/>
    <w:rsid w:val="00936701"/>
    <w:rsid w:val="00966E5E"/>
    <w:rsid w:val="00967215"/>
    <w:rsid w:val="00970BC7"/>
    <w:rsid w:val="009712FB"/>
    <w:rsid w:val="009723C8"/>
    <w:rsid w:val="00977D41"/>
    <w:rsid w:val="009806F9"/>
    <w:rsid w:val="00985F6C"/>
    <w:rsid w:val="009869CC"/>
    <w:rsid w:val="009921FB"/>
    <w:rsid w:val="00997DD8"/>
    <w:rsid w:val="009A138A"/>
    <w:rsid w:val="009A17AB"/>
    <w:rsid w:val="009B1740"/>
    <w:rsid w:val="009B3070"/>
    <w:rsid w:val="009B38E1"/>
    <w:rsid w:val="009B6F1D"/>
    <w:rsid w:val="009B7AAE"/>
    <w:rsid w:val="009C0A19"/>
    <w:rsid w:val="009E30CB"/>
    <w:rsid w:val="009E504A"/>
    <w:rsid w:val="009E7DD0"/>
    <w:rsid w:val="009F21E3"/>
    <w:rsid w:val="009F45EE"/>
    <w:rsid w:val="009F7E8C"/>
    <w:rsid w:val="00A15650"/>
    <w:rsid w:val="00A16FC6"/>
    <w:rsid w:val="00A56FF8"/>
    <w:rsid w:val="00A63D4E"/>
    <w:rsid w:val="00A713DC"/>
    <w:rsid w:val="00A738E9"/>
    <w:rsid w:val="00A84862"/>
    <w:rsid w:val="00A90BC5"/>
    <w:rsid w:val="00AA5078"/>
    <w:rsid w:val="00AA5E68"/>
    <w:rsid w:val="00AB2340"/>
    <w:rsid w:val="00AC3B26"/>
    <w:rsid w:val="00AC5260"/>
    <w:rsid w:val="00AD055D"/>
    <w:rsid w:val="00AD1CA9"/>
    <w:rsid w:val="00AE578D"/>
    <w:rsid w:val="00AE7836"/>
    <w:rsid w:val="00AF217F"/>
    <w:rsid w:val="00AF5106"/>
    <w:rsid w:val="00AF5CAC"/>
    <w:rsid w:val="00B002B1"/>
    <w:rsid w:val="00B01C27"/>
    <w:rsid w:val="00B0218F"/>
    <w:rsid w:val="00B20769"/>
    <w:rsid w:val="00B25ACD"/>
    <w:rsid w:val="00B27609"/>
    <w:rsid w:val="00B36EA9"/>
    <w:rsid w:val="00B37531"/>
    <w:rsid w:val="00B4687C"/>
    <w:rsid w:val="00B57F02"/>
    <w:rsid w:val="00B57F94"/>
    <w:rsid w:val="00B62A34"/>
    <w:rsid w:val="00B645B0"/>
    <w:rsid w:val="00B84A84"/>
    <w:rsid w:val="00BB5248"/>
    <w:rsid w:val="00BC7E51"/>
    <w:rsid w:val="00BD6B37"/>
    <w:rsid w:val="00BF0F45"/>
    <w:rsid w:val="00BF1E47"/>
    <w:rsid w:val="00BF25D3"/>
    <w:rsid w:val="00BF6041"/>
    <w:rsid w:val="00BF62FB"/>
    <w:rsid w:val="00BF79F6"/>
    <w:rsid w:val="00C163F7"/>
    <w:rsid w:val="00C27A2B"/>
    <w:rsid w:val="00C33AE3"/>
    <w:rsid w:val="00C35840"/>
    <w:rsid w:val="00C4430B"/>
    <w:rsid w:val="00C46969"/>
    <w:rsid w:val="00C5267B"/>
    <w:rsid w:val="00C73269"/>
    <w:rsid w:val="00C73D47"/>
    <w:rsid w:val="00C73F18"/>
    <w:rsid w:val="00C77EE0"/>
    <w:rsid w:val="00C8111A"/>
    <w:rsid w:val="00CA587C"/>
    <w:rsid w:val="00CA6C05"/>
    <w:rsid w:val="00CB0E1B"/>
    <w:rsid w:val="00CB6835"/>
    <w:rsid w:val="00CC5E78"/>
    <w:rsid w:val="00CD3BE5"/>
    <w:rsid w:val="00CE4ACA"/>
    <w:rsid w:val="00CF3164"/>
    <w:rsid w:val="00CF413C"/>
    <w:rsid w:val="00D14DED"/>
    <w:rsid w:val="00D20103"/>
    <w:rsid w:val="00D24679"/>
    <w:rsid w:val="00D34D3A"/>
    <w:rsid w:val="00D4050F"/>
    <w:rsid w:val="00D4491A"/>
    <w:rsid w:val="00D46F17"/>
    <w:rsid w:val="00D55414"/>
    <w:rsid w:val="00D55E03"/>
    <w:rsid w:val="00D619A3"/>
    <w:rsid w:val="00D8032C"/>
    <w:rsid w:val="00D8533D"/>
    <w:rsid w:val="00D8662A"/>
    <w:rsid w:val="00D90C2F"/>
    <w:rsid w:val="00D918C8"/>
    <w:rsid w:val="00DA036D"/>
    <w:rsid w:val="00DA1777"/>
    <w:rsid w:val="00DA4D68"/>
    <w:rsid w:val="00DA5E00"/>
    <w:rsid w:val="00DC00DF"/>
    <w:rsid w:val="00DC3E94"/>
    <w:rsid w:val="00DC4221"/>
    <w:rsid w:val="00DC460F"/>
    <w:rsid w:val="00DC68A1"/>
    <w:rsid w:val="00DC7A66"/>
    <w:rsid w:val="00DD24DB"/>
    <w:rsid w:val="00DD3622"/>
    <w:rsid w:val="00DD4C46"/>
    <w:rsid w:val="00E03B48"/>
    <w:rsid w:val="00E05B83"/>
    <w:rsid w:val="00E06E14"/>
    <w:rsid w:val="00E104D9"/>
    <w:rsid w:val="00E13593"/>
    <w:rsid w:val="00E230F5"/>
    <w:rsid w:val="00E27CA0"/>
    <w:rsid w:val="00E32C00"/>
    <w:rsid w:val="00E36D0D"/>
    <w:rsid w:val="00E43363"/>
    <w:rsid w:val="00E53AF0"/>
    <w:rsid w:val="00E55DDC"/>
    <w:rsid w:val="00E65D1D"/>
    <w:rsid w:val="00E72207"/>
    <w:rsid w:val="00E8015D"/>
    <w:rsid w:val="00E80C4F"/>
    <w:rsid w:val="00E935EA"/>
    <w:rsid w:val="00E94FB9"/>
    <w:rsid w:val="00E95552"/>
    <w:rsid w:val="00EA111D"/>
    <w:rsid w:val="00EA4202"/>
    <w:rsid w:val="00EA5DBB"/>
    <w:rsid w:val="00EB28B4"/>
    <w:rsid w:val="00EB29F3"/>
    <w:rsid w:val="00EB4073"/>
    <w:rsid w:val="00EB64C5"/>
    <w:rsid w:val="00EB728A"/>
    <w:rsid w:val="00EC31D4"/>
    <w:rsid w:val="00EC5C08"/>
    <w:rsid w:val="00ED568F"/>
    <w:rsid w:val="00EE0D69"/>
    <w:rsid w:val="00EE0EA1"/>
    <w:rsid w:val="00EF2E31"/>
    <w:rsid w:val="00EF6C0A"/>
    <w:rsid w:val="00F0625E"/>
    <w:rsid w:val="00F1151B"/>
    <w:rsid w:val="00F11CE4"/>
    <w:rsid w:val="00F1552A"/>
    <w:rsid w:val="00F30441"/>
    <w:rsid w:val="00F3232C"/>
    <w:rsid w:val="00F34508"/>
    <w:rsid w:val="00F43F25"/>
    <w:rsid w:val="00F43F93"/>
    <w:rsid w:val="00F447EF"/>
    <w:rsid w:val="00F5049E"/>
    <w:rsid w:val="00F5490D"/>
    <w:rsid w:val="00F6773F"/>
    <w:rsid w:val="00F700B7"/>
    <w:rsid w:val="00F74E40"/>
    <w:rsid w:val="00F75FA7"/>
    <w:rsid w:val="00F8613B"/>
    <w:rsid w:val="00F97253"/>
    <w:rsid w:val="00F97F61"/>
    <w:rsid w:val="00FA2BEA"/>
    <w:rsid w:val="00FA4E62"/>
    <w:rsid w:val="00FB2002"/>
    <w:rsid w:val="00FC2108"/>
    <w:rsid w:val="00FC6795"/>
    <w:rsid w:val="00FE1F32"/>
    <w:rsid w:val="00FE2ADB"/>
    <w:rsid w:val="00FF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78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B40A4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40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1680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1680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61680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16806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A63D4E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3">
    <w:name w:val="Знак Знак3"/>
    <w:basedOn w:val="Normal"/>
    <w:uiPriority w:val="99"/>
    <w:rsid w:val="00AE7836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">
    <w:name w:val="Знак Знак Знак"/>
    <w:basedOn w:val="Normal"/>
    <w:uiPriority w:val="99"/>
    <w:rsid w:val="005D0829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99"/>
    <w:qFormat/>
    <w:rsid w:val="00736308"/>
    <w:rPr>
      <w:rFonts w:cs="Calibri"/>
      <w:lang w:eastAsia="en-US"/>
    </w:rPr>
  </w:style>
  <w:style w:type="paragraph" w:styleId="PlainText">
    <w:name w:val="Plain Text"/>
    <w:basedOn w:val="Normal"/>
    <w:link w:val="PlainTextChar"/>
    <w:uiPriority w:val="99"/>
    <w:semiHidden/>
    <w:rsid w:val="0073630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C6795"/>
    <w:rPr>
      <w:rFonts w:ascii="Courier New" w:hAnsi="Courier New" w:cs="Courier New"/>
      <w:sz w:val="20"/>
      <w:szCs w:val="20"/>
      <w:lang w:eastAsia="en-US"/>
    </w:rPr>
  </w:style>
  <w:style w:type="paragraph" w:customStyle="1" w:styleId="TimesNewRoman">
    <w:name w:val="Текст + Times New Roman"/>
    <w:aliases w:val="14 пт,полужирный,курсив,По ширине,Слева:  0,95 с..."/>
    <w:basedOn w:val="Normal"/>
    <w:link w:val="TimesNewRoman1"/>
    <w:uiPriority w:val="99"/>
    <w:rsid w:val="00736308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TimesNewRoman1">
    <w:name w:val="Текст + Times New Roman1"/>
    <w:aliases w:val="14 пт1,полужирный1,курсив1,По ширине1,Слева:  01,95 с... Знак Знак"/>
    <w:basedOn w:val="DefaultParagraphFont"/>
    <w:link w:val="TimesNewRoman"/>
    <w:uiPriority w:val="99"/>
    <w:locked/>
    <w:rsid w:val="00736308"/>
    <w:rPr>
      <w:i/>
      <w:iCs/>
      <w:sz w:val="28"/>
      <w:szCs w:val="28"/>
      <w:lang w:val="ru-RU" w:eastAsia="ru-RU"/>
    </w:rPr>
  </w:style>
  <w:style w:type="paragraph" w:customStyle="1" w:styleId="2">
    <w:name w:val="Знак Знак2 Знак Знак"/>
    <w:basedOn w:val="Normal"/>
    <w:uiPriority w:val="99"/>
    <w:rsid w:val="000B47EC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0B4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нак Знак31"/>
    <w:basedOn w:val="Normal"/>
    <w:uiPriority w:val="99"/>
    <w:rsid w:val="00245FEE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32">
    <w:name w:val="Знак Знак32"/>
    <w:basedOn w:val="Normal"/>
    <w:uiPriority w:val="99"/>
    <w:rsid w:val="00E27CA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33">
    <w:name w:val="Знак Знак33"/>
    <w:basedOn w:val="Normal"/>
    <w:uiPriority w:val="99"/>
    <w:rsid w:val="00675172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30">
    <w:name w:val="Знак Знак3 Знак Знак Знак Знак"/>
    <w:basedOn w:val="Normal"/>
    <w:uiPriority w:val="99"/>
    <w:rsid w:val="00E55DDC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310">
    <w:name w:val="Знак Знак3 Знак Знак Знак Знак1"/>
    <w:basedOn w:val="Normal"/>
    <w:uiPriority w:val="99"/>
    <w:rsid w:val="00383E82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">
    <w:name w:val="Знак Знак Знак1"/>
    <w:basedOn w:val="Normal"/>
    <w:uiPriority w:val="99"/>
    <w:rsid w:val="006D33A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ListParagraph">
    <w:name w:val="List Paragraph"/>
    <w:basedOn w:val="Normal"/>
    <w:uiPriority w:val="99"/>
    <w:qFormat/>
    <w:rsid w:val="006D33A0"/>
    <w:pPr>
      <w:ind w:left="72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2</Pages>
  <Words>644</Words>
  <Characters>3674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Kosych</dc:creator>
  <cp:keywords/>
  <dc:description/>
  <cp:lastModifiedBy>Катаева</cp:lastModifiedBy>
  <cp:revision>32</cp:revision>
  <cp:lastPrinted>2024-06-04T13:53:00Z</cp:lastPrinted>
  <dcterms:created xsi:type="dcterms:W3CDTF">2024-04-25T08:48:00Z</dcterms:created>
  <dcterms:modified xsi:type="dcterms:W3CDTF">2024-06-04T13:54:00Z</dcterms:modified>
</cp:coreProperties>
</file>