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453" w:rsidRDefault="00462453" w:rsidP="00971340">
      <w:pPr>
        <w:ind w:left="4536"/>
        <w:rPr>
          <w:sz w:val="26"/>
          <w:szCs w:val="26"/>
        </w:rPr>
      </w:pPr>
      <w:r w:rsidRPr="00EC686D">
        <w:rPr>
          <w:sz w:val="26"/>
          <w:szCs w:val="26"/>
        </w:rPr>
        <w:t>УТВЕРЖДАЮ</w:t>
      </w:r>
    </w:p>
    <w:p w:rsidR="00462453" w:rsidRPr="00EC686D" w:rsidRDefault="00462453" w:rsidP="00971340">
      <w:pPr>
        <w:ind w:left="4536"/>
        <w:rPr>
          <w:sz w:val="26"/>
          <w:szCs w:val="26"/>
        </w:rPr>
      </w:pPr>
    </w:p>
    <w:p w:rsidR="00462453" w:rsidRPr="00EC686D" w:rsidRDefault="00462453" w:rsidP="00971340">
      <w:pPr>
        <w:ind w:left="4536"/>
        <w:jc w:val="both"/>
        <w:rPr>
          <w:sz w:val="26"/>
          <w:szCs w:val="26"/>
        </w:rPr>
      </w:pPr>
      <w:r>
        <w:rPr>
          <w:sz w:val="26"/>
          <w:szCs w:val="26"/>
        </w:rPr>
        <w:t>и.о. заместителя Председателя Правительства области, министра</w:t>
      </w:r>
      <w:r w:rsidRPr="00EC686D">
        <w:rPr>
          <w:sz w:val="26"/>
          <w:szCs w:val="26"/>
        </w:rPr>
        <w:t xml:space="preserve"> сельского хозяйства и п</w:t>
      </w:r>
      <w:r>
        <w:rPr>
          <w:sz w:val="26"/>
          <w:szCs w:val="26"/>
        </w:rPr>
        <w:t>родовольствия Кировской области, руководитель областного штаба по координации работ по подготовке и проведению сезонных полевых работ</w:t>
      </w:r>
    </w:p>
    <w:p w:rsidR="00462453" w:rsidRPr="00EC686D" w:rsidRDefault="00462453" w:rsidP="00971340">
      <w:pPr>
        <w:ind w:left="4536"/>
        <w:rPr>
          <w:sz w:val="26"/>
          <w:szCs w:val="26"/>
        </w:rPr>
      </w:pPr>
    </w:p>
    <w:p w:rsidR="00462453" w:rsidRPr="00EC686D" w:rsidRDefault="00462453" w:rsidP="00971340">
      <w:pPr>
        <w:ind w:left="4536"/>
        <w:rPr>
          <w:sz w:val="26"/>
          <w:szCs w:val="26"/>
        </w:rPr>
      </w:pPr>
    </w:p>
    <w:p w:rsidR="00462453" w:rsidRPr="00EC686D" w:rsidRDefault="00462453" w:rsidP="00971340">
      <w:pPr>
        <w:ind w:left="4536"/>
        <w:rPr>
          <w:sz w:val="26"/>
          <w:szCs w:val="26"/>
        </w:rPr>
      </w:pPr>
      <w:r w:rsidRPr="00EC686D">
        <w:rPr>
          <w:sz w:val="26"/>
          <w:szCs w:val="26"/>
        </w:rPr>
        <w:t>________________ А.А.</w:t>
      </w:r>
      <w:r>
        <w:rPr>
          <w:sz w:val="26"/>
          <w:szCs w:val="26"/>
        </w:rPr>
        <w:t xml:space="preserve"> </w:t>
      </w:r>
      <w:r w:rsidRPr="00EC686D">
        <w:rPr>
          <w:sz w:val="26"/>
          <w:szCs w:val="26"/>
        </w:rPr>
        <w:t>Котлячков</w:t>
      </w:r>
    </w:p>
    <w:p w:rsidR="00462453" w:rsidRPr="00EC686D" w:rsidRDefault="00462453" w:rsidP="00971340">
      <w:pPr>
        <w:ind w:left="4536"/>
        <w:rPr>
          <w:sz w:val="26"/>
          <w:szCs w:val="26"/>
        </w:rPr>
      </w:pPr>
    </w:p>
    <w:p w:rsidR="00462453" w:rsidRPr="00EC686D" w:rsidRDefault="00462453" w:rsidP="00971340">
      <w:pPr>
        <w:ind w:left="4536"/>
        <w:rPr>
          <w:sz w:val="26"/>
          <w:szCs w:val="26"/>
        </w:rPr>
      </w:pPr>
      <w:r>
        <w:rPr>
          <w:sz w:val="26"/>
          <w:szCs w:val="26"/>
        </w:rPr>
        <w:t>«____»</w:t>
      </w:r>
      <w:r w:rsidRPr="00EC686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марта </w:t>
      </w:r>
      <w:r w:rsidRPr="00EC686D">
        <w:rPr>
          <w:sz w:val="26"/>
          <w:szCs w:val="26"/>
        </w:rPr>
        <w:t>201</w:t>
      </w:r>
      <w:r>
        <w:rPr>
          <w:sz w:val="26"/>
          <w:szCs w:val="26"/>
        </w:rPr>
        <w:t>7</w:t>
      </w:r>
      <w:r w:rsidRPr="00EC686D">
        <w:rPr>
          <w:sz w:val="26"/>
          <w:szCs w:val="26"/>
        </w:rPr>
        <w:t xml:space="preserve"> года</w:t>
      </w:r>
    </w:p>
    <w:p w:rsidR="00462453" w:rsidRDefault="00462453" w:rsidP="00971340">
      <w:pPr>
        <w:ind w:left="4536"/>
        <w:rPr>
          <w:sz w:val="26"/>
          <w:szCs w:val="26"/>
        </w:rPr>
      </w:pPr>
    </w:p>
    <w:p w:rsidR="00462453" w:rsidRDefault="00462453" w:rsidP="00971340">
      <w:pPr>
        <w:ind w:left="4395"/>
        <w:rPr>
          <w:sz w:val="26"/>
          <w:szCs w:val="26"/>
        </w:rPr>
      </w:pPr>
    </w:p>
    <w:p w:rsidR="00462453" w:rsidRPr="00EC686D" w:rsidRDefault="00462453" w:rsidP="00971340">
      <w:pPr>
        <w:ind w:left="4395"/>
        <w:rPr>
          <w:sz w:val="26"/>
          <w:szCs w:val="26"/>
        </w:rPr>
      </w:pPr>
    </w:p>
    <w:p w:rsidR="00462453" w:rsidRDefault="00462453" w:rsidP="0097134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ПРОГРАММА</w:t>
      </w:r>
    </w:p>
    <w:p w:rsidR="00462453" w:rsidRPr="002173EB" w:rsidRDefault="00462453" w:rsidP="00971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расширенного заседания областного штаба по координации работ по </w:t>
      </w:r>
      <w:r w:rsidRPr="00EC686D">
        <w:rPr>
          <w:sz w:val="26"/>
          <w:szCs w:val="26"/>
        </w:rPr>
        <w:t xml:space="preserve">подготовке и проведению </w:t>
      </w:r>
      <w:r>
        <w:rPr>
          <w:sz w:val="26"/>
          <w:szCs w:val="26"/>
        </w:rPr>
        <w:t>сезонных</w:t>
      </w:r>
      <w:r w:rsidRPr="00EC686D">
        <w:rPr>
          <w:sz w:val="26"/>
          <w:szCs w:val="26"/>
        </w:rPr>
        <w:t xml:space="preserve"> полевых работ</w:t>
      </w:r>
    </w:p>
    <w:p w:rsidR="00462453" w:rsidRDefault="00462453" w:rsidP="00971340">
      <w:pPr>
        <w:jc w:val="center"/>
        <w:rPr>
          <w:sz w:val="24"/>
          <w:szCs w:val="24"/>
        </w:rPr>
      </w:pPr>
    </w:p>
    <w:p w:rsidR="00462453" w:rsidRDefault="00462453" w:rsidP="00971340">
      <w:pPr>
        <w:jc w:val="center"/>
        <w:rPr>
          <w:sz w:val="24"/>
          <w:szCs w:val="24"/>
        </w:rPr>
      </w:pPr>
    </w:p>
    <w:tbl>
      <w:tblPr>
        <w:tblW w:w="9601" w:type="dxa"/>
        <w:tblInd w:w="-106" w:type="dxa"/>
        <w:tblLook w:val="00A0"/>
      </w:tblPr>
      <w:tblGrid>
        <w:gridCol w:w="4800"/>
        <w:gridCol w:w="4801"/>
      </w:tblGrid>
      <w:tr w:rsidR="00462453">
        <w:trPr>
          <w:trHeight w:val="578"/>
        </w:trPr>
        <w:tc>
          <w:tcPr>
            <w:tcW w:w="4800" w:type="dxa"/>
          </w:tcPr>
          <w:p w:rsidR="00462453" w:rsidRPr="006C4C15" w:rsidRDefault="00462453" w:rsidP="00971340">
            <w:pPr>
              <w:jc w:val="both"/>
              <w:rPr>
                <w:sz w:val="24"/>
                <w:szCs w:val="24"/>
              </w:rPr>
            </w:pPr>
            <w:r w:rsidRPr="006C4C15">
              <w:rPr>
                <w:sz w:val="26"/>
                <w:szCs w:val="26"/>
              </w:rPr>
              <w:t>Дата проведения:</w:t>
            </w:r>
          </w:p>
        </w:tc>
        <w:tc>
          <w:tcPr>
            <w:tcW w:w="4801" w:type="dxa"/>
          </w:tcPr>
          <w:p w:rsidR="00462453" w:rsidRPr="006C4C15" w:rsidRDefault="00462453" w:rsidP="009713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07.04.2017</w:t>
            </w:r>
          </w:p>
          <w:p w:rsidR="00462453" w:rsidRPr="006C4C15" w:rsidRDefault="00462453" w:rsidP="00971340">
            <w:pPr>
              <w:jc w:val="both"/>
              <w:rPr>
                <w:sz w:val="24"/>
                <w:szCs w:val="24"/>
              </w:rPr>
            </w:pPr>
          </w:p>
        </w:tc>
      </w:tr>
      <w:tr w:rsidR="00462453">
        <w:trPr>
          <w:trHeight w:val="563"/>
        </w:trPr>
        <w:tc>
          <w:tcPr>
            <w:tcW w:w="4800" w:type="dxa"/>
          </w:tcPr>
          <w:p w:rsidR="00462453" w:rsidRPr="006C4C15" w:rsidRDefault="00462453" w:rsidP="00971340">
            <w:pPr>
              <w:jc w:val="both"/>
              <w:rPr>
                <w:sz w:val="24"/>
                <w:szCs w:val="24"/>
              </w:rPr>
            </w:pPr>
            <w:r w:rsidRPr="006C4C15">
              <w:rPr>
                <w:sz w:val="26"/>
                <w:szCs w:val="26"/>
              </w:rPr>
              <w:t>Время проведения:</w:t>
            </w:r>
          </w:p>
        </w:tc>
        <w:tc>
          <w:tcPr>
            <w:tcW w:w="4801" w:type="dxa"/>
          </w:tcPr>
          <w:p w:rsidR="00462453" w:rsidRPr="006C4C15" w:rsidRDefault="00462453" w:rsidP="009713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 – 17.30</w:t>
            </w:r>
          </w:p>
          <w:p w:rsidR="00462453" w:rsidRPr="006C4C15" w:rsidRDefault="00462453" w:rsidP="00971340">
            <w:pPr>
              <w:jc w:val="both"/>
              <w:rPr>
                <w:sz w:val="24"/>
                <w:szCs w:val="24"/>
              </w:rPr>
            </w:pPr>
          </w:p>
        </w:tc>
      </w:tr>
      <w:tr w:rsidR="00462453">
        <w:trPr>
          <w:trHeight w:val="906"/>
        </w:trPr>
        <w:tc>
          <w:tcPr>
            <w:tcW w:w="4800" w:type="dxa"/>
          </w:tcPr>
          <w:p w:rsidR="00462453" w:rsidRPr="006C4C15" w:rsidRDefault="00462453" w:rsidP="00971340">
            <w:pPr>
              <w:jc w:val="both"/>
              <w:rPr>
                <w:sz w:val="24"/>
                <w:szCs w:val="24"/>
              </w:rPr>
            </w:pPr>
            <w:r w:rsidRPr="006C4C15">
              <w:rPr>
                <w:sz w:val="26"/>
                <w:szCs w:val="26"/>
              </w:rPr>
              <w:t>Место проведения:</w:t>
            </w:r>
          </w:p>
        </w:tc>
        <w:tc>
          <w:tcPr>
            <w:tcW w:w="4801" w:type="dxa"/>
          </w:tcPr>
          <w:p w:rsidR="00462453" w:rsidRPr="002552E2" w:rsidRDefault="00462453" w:rsidP="00971340">
            <w:pPr>
              <w:rPr>
                <w:sz w:val="26"/>
                <w:szCs w:val="26"/>
              </w:rPr>
            </w:pPr>
            <w:r w:rsidRPr="002552E2">
              <w:rPr>
                <w:sz w:val="26"/>
                <w:szCs w:val="26"/>
              </w:rPr>
              <w:t xml:space="preserve">г. Киров, ул. Прудная, д. 51, </w:t>
            </w:r>
            <w:r>
              <w:rPr>
                <w:sz w:val="24"/>
                <w:szCs w:val="24"/>
              </w:rPr>
              <w:t xml:space="preserve">помещение автосалона </w:t>
            </w:r>
            <w:r>
              <w:rPr>
                <w:sz w:val="24"/>
                <w:szCs w:val="24"/>
                <w:lang w:val="en-US"/>
              </w:rPr>
              <w:t>RAVON</w:t>
            </w:r>
            <w:r w:rsidRPr="002552E2">
              <w:rPr>
                <w:sz w:val="26"/>
                <w:szCs w:val="26"/>
              </w:rPr>
              <w:t>;</w:t>
            </w:r>
          </w:p>
          <w:p w:rsidR="00462453" w:rsidRPr="009E1757" w:rsidRDefault="00462453" w:rsidP="00971340">
            <w:pPr>
              <w:pStyle w:val="2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9E1757">
              <w:rPr>
                <w:sz w:val="26"/>
                <w:szCs w:val="26"/>
              </w:rPr>
              <w:t>Юрьянский район, д. Подгорцы;</w:t>
            </w:r>
          </w:p>
          <w:p w:rsidR="00462453" w:rsidRPr="009E1757" w:rsidRDefault="00462453" w:rsidP="00971340">
            <w:pPr>
              <w:pStyle w:val="2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9E1757">
              <w:rPr>
                <w:sz w:val="26"/>
                <w:szCs w:val="26"/>
              </w:rPr>
              <w:t>Юрьянский район, с. Медяны</w:t>
            </w:r>
          </w:p>
          <w:p w:rsidR="00462453" w:rsidRPr="009E1757" w:rsidRDefault="00462453" w:rsidP="00971340">
            <w:pPr>
              <w:pStyle w:val="2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</w:p>
        </w:tc>
      </w:tr>
      <w:tr w:rsidR="00462453">
        <w:trPr>
          <w:trHeight w:val="2612"/>
        </w:trPr>
        <w:tc>
          <w:tcPr>
            <w:tcW w:w="4800" w:type="dxa"/>
          </w:tcPr>
          <w:p w:rsidR="00462453" w:rsidRPr="006C4C15" w:rsidRDefault="00462453" w:rsidP="00971340">
            <w:pPr>
              <w:jc w:val="both"/>
              <w:rPr>
                <w:sz w:val="24"/>
                <w:szCs w:val="24"/>
              </w:rPr>
            </w:pPr>
            <w:r w:rsidRPr="006C4C15">
              <w:rPr>
                <w:sz w:val="26"/>
                <w:szCs w:val="26"/>
              </w:rPr>
              <w:t>Состав участников:</w:t>
            </w:r>
          </w:p>
        </w:tc>
        <w:tc>
          <w:tcPr>
            <w:tcW w:w="4801" w:type="dxa"/>
          </w:tcPr>
          <w:p w:rsidR="00462453" w:rsidRPr="006C4C15" w:rsidRDefault="00462453" w:rsidP="00971340">
            <w:pPr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представители</w:t>
            </w:r>
            <w:r w:rsidRPr="006C4C15">
              <w:rPr>
                <w:sz w:val="26"/>
                <w:szCs w:val="26"/>
              </w:rPr>
              <w:t xml:space="preserve"> министерства сельского хозяйства и продовольствия Кировской области, сельскохозяйственных организаций</w:t>
            </w:r>
            <w:r>
              <w:rPr>
                <w:sz w:val="26"/>
                <w:szCs w:val="26"/>
              </w:rPr>
              <w:t>, Кировского центра</w:t>
            </w:r>
            <w:r w:rsidRPr="006C4C15">
              <w:rPr>
                <w:sz w:val="26"/>
                <w:szCs w:val="26"/>
              </w:rPr>
              <w:t xml:space="preserve"> Росгидромет, администраций </w:t>
            </w:r>
            <w:r>
              <w:rPr>
                <w:sz w:val="26"/>
                <w:szCs w:val="26"/>
              </w:rPr>
              <w:t xml:space="preserve">муниципальных </w:t>
            </w:r>
            <w:r w:rsidRPr="006C4C15">
              <w:rPr>
                <w:sz w:val="26"/>
                <w:szCs w:val="26"/>
              </w:rPr>
              <w:t>районов, нау</w:t>
            </w:r>
            <w:r>
              <w:rPr>
                <w:sz w:val="26"/>
                <w:szCs w:val="26"/>
              </w:rPr>
              <w:t>чных и учебных учреждений,</w:t>
            </w:r>
            <w:r w:rsidRPr="006C4C15">
              <w:rPr>
                <w:sz w:val="26"/>
                <w:szCs w:val="26"/>
              </w:rPr>
              <w:t xml:space="preserve"> областных агрономических </w:t>
            </w:r>
            <w:r>
              <w:rPr>
                <w:sz w:val="26"/>
                <w:szCs w:val="26"/>
              </w:rPr>
              <w:t xml:space="preserve">и консультационных </w:t>
            </w:r>
            <w:r w:rsidRPr="006C4C15">
              <w:rPr>
                <w:sz w:val="26"/>
                <w:szCs w:val="26"/>
              </w:rPr>
              <w:t>служб</w:t>
            </w:r>
          </w:p>
        </w:tc>
      </w:tr>
      <w:tr w:rsidR="00462453">
        <w:trPr>
          <w:trHeight w:val="625"/>
        </w:trPr>
        <w:tc>
          <w:tcPr>
            <w:tcW w:w="4800" w:type="dxa"/>
          </w:tcPr>
          <w:p w:rsidR="00462453" w:rsidRPr="006C4C15" w:rsidRDefault="00462453" w:rsidP="00971340">
            <w:pPr>
              <w:jc w:val="both"/>
              <w:rPr>
                <w:sz w:val="24"/>
                <w:szCs w:val="24"/>
              </w:rPr>
            </w:pPr>
            <w:r w:rsidRPr="006C4C15">
              <w:rPr>
                <w:sz w:val="26"/>
                <w:szCs w:val="26"/>
              </w:rPr>
              <w:t>Ответственный за проведение:</w:t>
            </w:r>
          </w:p>
        </w:tc>
        <w:tc>
          <w:tcPr>
            <w:tcW w:w="4801" w:type="dxa"/>
          </w:tcPr>
          <w:p w:rsidR="00462453" w:rsidRPr="006C4C15" w:rsidRDefault="00462453" w:rsidP="00971340">
            <w:pPr>
              <w:jc w:val="both"/>
              <w:rPr>
                <w:sz w:val="24"/>
                <w:szCs w:val="24"/>
              </w:rPr>
            </w:pPr>
            <w:r w:rsidRPr="006C4C15">
              <w:rPr>
                <w:sz w:val="26"/>
                <w:szCs w:val="26"/>
              </w:rPr>
              <w:t>министерство сельского хозяйства и продовольствия Кировской области</w:t>
            </w:r>
          </w:p>
        </w:tc>
      </w:tr>
    </w:tbl>
    <w:p w:rsidR="00462453" w:rsidRDefault="00462453" w:rsidP="00971340">
      <w:pPr>
        <w:jc w:val="center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51"/>
        <w:gridCol w:w="3099"/>
        <w:gridCol w:w="4798"/>
      </w:tblGrid>
      <w:tr w:rsidR="00462453" w:rsidRPr="002D7F51">
        <w:tc>
          <w:tcPr>
            <w:tcW w:w="1351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2D7F51">
              <w:rPr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3099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jc w:val="center"/>
              <w:rPr>
                <w:b/>
                <w:bCs/>
                <w:sz w:val="24"/>
                <w:szCs w:val="24"/>
              </w:rPr>
            </w:pPr>
            <w:r w:rsidRPr="002D7F51">
              <w:rPr>
                <w:b/>
                <w:bCs/>
                <w:sz w:val="24"/>
                <w:szCs w:val="24"/>
              </w:rPr>
              <w:t>Тема выступления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jc w:val="center"/>
              <w:rPr>
                <w:b/>
                <w:bCs/>
                <w:sz w:val="24"/>
                <w:szCs w:val="24"/>
              </w:rPr>
            </w:pPr>
            <w:r w:rsidRPr="002D7F51">
              <w:rPr>
                <w:b/>
                <w:bCs/>
                <w:sz w:val="24"/>
                <w:szCs w:val="24"/>
              </w:rPr>
              <w:t>Ф.И.О. выступающего</w:t>
            </w:r>
          </w:p>
        </w:tc>
      </w:tr>
      <w:tr w:rsidR="00462453" w:rsidRPr="002D7F51">
        <w:tc>
          <w:tcPr>
            <w:tcW w:w="1351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2D7F5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99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jc w:val="center"/>
              <w:rPr>
                <w:b/>
                <w:bCs/>
                <w:sz w:val="24"/>
                <w:szCs w:val="24"/>
              </w:rPr>
            </w:pPr>
            <w:r w:rsidRPr="002D7F5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jc w:val="center"/>
              <w:rPr>
                <w:b/>
                <w:bCs/>
                <w:sz w:val="24"/>
                <w:szCs w:val="24"/>
              </w:rPr>
            </w:pPr>
            <w:r w:rsidRPr="002D7F51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462453" w:rsidRPr="002D7F51">
        <w:tc>
          <w:tcPr>
            <w:tcW w:w="1351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2D7F5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  <w:r w:rsidRPr="002D7F5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09.00</w:t>
            </w:r>
          </w:p>
        </w:tc>
        <w:tc>
          <w:tcPr>
            <w:tcW w:w="3099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jc w:val="both"/>
              <w:rPr>
                <w:sz w:val="24"/>
                <w:szCs w:val="24"/>
              </w:rPr>
            </w:pPr>
            <w:r w:rsidRPr="002D7F51">
              <w:rPr>
                <w:sz w:val="24"/>
                <w:szCs w:val="24"/>
              </w:rPr>
              <w:t>Регистрация участников совещания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jc w:val="both"/>
              <w:rPr>
                <w:sz w:val="24"/>
                <w:szCs w:val="24"/>
              </w:rPr>
            </w:pPr>
            <w:r w:rsidRPr="002D7F51">
              <w:rPr>
                <w:b/>
                <w:bCs/>
                <w:sz w:val="24"/>
                <w:szCs w:val="24"/>
              </w:rPr>
              <w:t>Устюгова Елена Васильевна</w:t>
            </w:r>
            <w:r w:rsidRPr="002D7F51">
              <w:rPr>
                <w:sz w:val="24"/>
                <w:szCs w:val="24"/>
              </w:rPr>
              <w:t xml:space="preserve"> - главный специалист-эксперт отдела развития растениеводства министерства</w:t>
            </w:r>
          </w:p>
        </w:tc>
      </w:tr>
      <w:tr w:rsidR="00462453" w:rsidRPr="002D7F51">
        <w:tc>
          <w:tcPr>
            <w:tcW w:w="1351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2D7F5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2D7F51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09</w:t>
            </w:r>
            <w:r w:rsidRPr="002D7F5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2D7F51">
              <w:rPr>
                <w:sz w:val="24"/>
                <w:szCs w:val="24"/>
              </w:rPr>
              <w:t>0</w:t>
            </w:r>
          </w:p>
        </w:tc>
        <w:tc>
          <w:tcPr>
            <w:tcW w:w="3099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rPr>
                <w:sz w:val="24"/>
                <w:szCs w:val="24"/>
              </w:rPr>
            </w:pPr>
            <w:r w:rsidRPr="002D7F51">
              <w:rPr>
                <w:sz w:val="24"/>
                <w:szCs w:val="24"/>
              </w:rPr>
              <w:t xml:space="preserve">Открытие </w:t>
            </w:r>
            <w:r>
              <w:rPr>
                <w:sz w:val="24"/>
                <w:szCs w:val="24"/>
              </w:rPr>
              <w:t xml:space="preserve">пленарного </w:t>
            </w:r>
            <w:r w:rsidRPr="002D7F51">
              <w:rPr>
                <w:sz w:val="24"/>
                <w:szCs w:val="24"/>
              </w:rPr>
              <w:t>заседания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462453" w:rsidRDefault="00462453" w:rsidP="00971340">
            <w:pPr>
              <w:jc w:val="both"/>
              <w:rPr>
                <w:sz w:val="24"/>
                <w:szCs w:val="24"/>
              </w:rPr>
            </w:pPr>
            <w:r w:rsidRPr="002D7F51">
              <w:rPr>
                <w:b/>
                <w:bCs/>
                <w:sz w:val="24"/>
                <w:szCs w:val="24"/>
              </w:rPr>
              <w:t>Котлячков Алексей Алексеевич</w:t>
            </w:r>
            <w:r w:rsidRPr="002D7F51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и.о. </w:t>
            </w:r>
            <w:r w:rsidRPr="002D7F51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местителя</w:t>
            </w:r>
            <w:r w:rsidRPr="002D7F51">
              <w:rPr>
                <w:sz w:val="24"/>
                <w:szCs w:val="24"/>
              </w:rPr>
              <w:t xml:space="preserve"> Председателя Правительства области, министр</w:t>
            </w:r>
            <w:r>
              <w:rPr>
                <w:sz w:val="24"/>
                <w:szCs w:val="24"/>
              </w:rPr>
              <w:t>а</w:t>
            </w:r>
            <w:r w:rsidRPr="002D7F51">
              <w:rPr>
                <w:sz w:val="24"/>
                <w:szCs w:val="24"/>
              </w:rPr>
              <w:t xml:space="preserve"> сельского хозяйства и продовольствия Кировской области</w:t>
            </w:r>
            <w:r w:rsidRPr="00A1032F">
              <w:rPr>
                <w:sz w:val="24"/>
                <w:szCs w:val="24"/>
              </w:rPr>
              <w:t>, руководитель областного штаба по координации работ по подготовке и проведению сезонных полевых работ</w:t>
            </w:r>
          </w:p>
          <w:p w:rsidR="00462453" w:rsidRPr="002D7F51" w:rsidRDefault="00462453" w:rsidP="00971340">
            <w:pPr>
              <w:jc w:val="both"/>
              <w:rPr>
                <w:sz w:val="24"/>
                <w:szCs w:val="24"/>
              </w:rPr>
            </w:pPr>
          </w:p>
        </w:tc>
      </w:tr>
      <w:tr w:rsidR="00462453" w:rsidRPr="002D7F51">
        <w:tc>
          <w:tcPr>
            <w:tcW w:w="1351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2D7F5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2D7F51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09</w:t>
            </w:r>
            <w:r w:rsidRPr="002D7F5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Pr="002D7F51">
              <w:rPr>
                <w:sz w:val="24"/>
                <w:szCs w:val="24"/>
              </w:rPr>
              <w:t>0</w:t>
            </w:r>
          </w:p>
        </w:tc>
        <w:tc>
          <w:tcPr>
            <w:tcW w:w="3099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jc w:val="both"/>
              <w:rPr>
                <w:sz w:val="24"/>
                <w:szCs w:val="24"/>
              </w:rPr>
            </w:pPr>
            <w:r w:rsidRPr="002D7F51">
              <w:rPr>
                <w:sz w:val="24"/>
                <w:szCs w:val="24"/>
              </w:rPr>
              <w:t>Прогноз погодно-климатических условий на период проведения весенних полевых работ в 2017 году</w:t>
            </w:r>
          </w:p>
          <w:p w:rsidR="00462453" w:rsidRPr="002D7F51" w:rsidRDefault="00462453" w:rsidP="009713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462453" w:rsidRDefault="00462453" w:rsidP="00971340">
            <w:pPr>
              <w:jc w:val="both"/>
              <w:rPr>
                <w:spacing w:val="-2"/>
                <w:sz w:val="24"/>
                <w:szCs w:val="24"/>
              </w:rPr>
            </w:pPr>
            <w:r w:rsidRPr="005F7E2E">
              <w:rPr>
                <w:spacing w:val="-2"/>
                <w:sz w:val="24"/>
                <w:szCs w:val="24"/>
              </w:rPr>
              <w:t>Представитель Кировского центра по гидрометеорологии и мониторингу окружающей среды – филиал ФГБУ «Верхне-Волжское управление по гидрометеорологии и мониторингу окружающей среды»</w:t>
            </w:r>
          </w:p>
          <w:p w:rsidR="00462453" w:rsidRPr="002D7F51" w:rsidRDefault="00462453" w:rsidP="00971340">
            <w:pPr>
              <w:jc w:val="both"/>
              <w:rPr>
                <w:sz w:val="24"/>
                <w:szCs w:val="24"/>
              </w:rPr>
            </w:pPr>
          </w:p>
        </w:tc>
      </w:tr>
      <w:tr w:rsidR="00462453" w:rsidRPr="002D7F51">
        <w:tc>
          <w:tcPr>
            <w:tcW w:w="1351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2D7F5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Pr="002D7F51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09</w:t>
            </w:r>
            <w:r w:rsidRPr="002D7F5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2D7F51">
              <w:rPr>
                <w:sz w:val="24"/>
                <w:szCs w:val="24"/>
              </w:rPr>
              <w:t>0</w:t>
            </w:r>
          </w:p>
        </w:tc>
        <w:tc>
          <w:tcPr>
            <w:tcW w:w="3099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jc w:val="both"/>
              <w:rPr>
                <w:sz w:val="24"/>
                <w:szCs w:val="24"/>
              </w:rPr>
            </w:pPr>
            <w:r w:rsidRPr="002D7F51">
              <w:rPr>
                <w:sz w:val="24"/>
                <w:szCs w:val="24"/>
              </w:rPr>
              <w:t>Анализ готовности хозяйств области к весенн</w:t>
            </w:r>
            <w:r>
              <w:rPr>
                <w:sz w:val="24"/>
                <w:szCs w:val="24"/>
              </w:rPr>
              <w:t xml:space="preserve">им </w:t>
            </w:r>
            <w:r w:rsidRPr="002D7F51">
              <w:rPr>
                <w:sz w:val="24"/>
                <w:szCs w:val="24"/>
              </w:rPr>
              <w:t>полевым работам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462453" w:rsidRDefault="00462453" w:rsidP="00971340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Паладич Остап Александрович –</w:t>
            </w:r>
            <w:r w:rsidRPr="002D7F51">
              <w:rPr>
                <w:b/>
                <w:bCs/>
                <w:sz w:val="24"/>
                <w:szCs w:val="24"/>
              </w:rPr>
              <w:t xml:space="preserve"> </w:t>
            </w:r>
            <w:r w:rsidRPr="002D7F51">
              <w:rPr>
                <w:sz w:val="24"/>
                <w:szCs w:val="24"/>
              </w:rPr>
              <w:t>начальник отдела развития растениеводства министерства сельского хозяйства и продовольствия Кировской области</w:t>
            </w:r>
          </w:p>
          <w:p w:rsidR="00462453" w:rsidRPr="002D7F51" w:rsidRDefault="00462453" w:rsidP="0097134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462453" w:rsidRPr="002D7F51">
        <w:tc>
          <w:tcPr>
            <w:tcW w:w="1351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2D7F5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  <w:r w:rsidRPr="002D7F5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2D7F5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3099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jc w:val="both"/>
              <w:rPr>
                <w:sz w:val="24"/>
                <w:szCs w:val="24"/>
              </w:rPr>
            </w:pPr>
            <w:r w:rsidRPr="002D7F51">
              <w:rPr>
                <w:sz w:val="24"/>
                <w:szCs w:val="24"/>
              </w:rPr>
              <w:t>Некоторые аспекты полевых работ весной 2017 года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462453" w:rsidRDefault="00462453" w:rsidP="00971340">
            <w:pPr>
              <w:jc w:val="both"/>
              <w:rPr>
                <w:sz w:val="24"/>
                <w:szCs w:val="24"/>
              </w:rPr>
            </w:pPr>
            <w:r w:rsidRPr="002D7F51">
              <w:rPr>
                <w:b/>
                <w:bCs/>
                <w:sz w:val="24"/>
                <w:szCs w:val="24"/>
              </w:rPr>
              <w:t>Баталова Галина Аркадьевна</w:t>
            </w:r>
            <w:r w:rsidRPr="002D7F51">
              <w:rPr>
                <w:sz w:val="24"/>
                <w:szCs w:val="24"/>
              </w:rPr>
              <w:t xml:space="preserve"> – заместитель директора ФГБНУ «Зональный НИИСХ Северо-Востока им. Н.В. Рудницкого»</w:t>
            </w:r>
          </w:p>
          <w:p w:rsidR="00462453" w:rsidRPr="002D7F51" w:rsidRDefault="00462453" w:rsidP="0097134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462453" w:rsidRPr="002D7F51">
        <w:tc>
          <w:tcPr>
            <w:tcW w:w="1351" w:type="dxa"/>
            <w:tcMar>
              <w:left w:w="57" w:type="dxa"/>
              <w:right w:w="57" w:type="dxa"/>
            </w:tcMar>
          </w:tcPr>
          <w:p w:rsidR="00462453" w:rsidRDefault="00462453" w:rsidP="00971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09.40-09.50</w:t>
            </w:r>
          </w:p>
        </w:tc>
        <w:tc>
          <w:tcPr>
            <w:tcW w:w="3099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Новые сорта сельскохозяйственных культур, включенные в государственный реестр с 2017 года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462453" w:rsidRPr="00A964D9" w:rsidRDefault="00462453" w:rsidP="00971340">
            <w:pPr>
              <w:jc w:val="both"/>
              <w:rPr>
                <w:sz w:val="24"/>
                <w:szCs w:val="24"/>
              </w:rPr>
            </w:pPr>
            <w:r w:rsidRPr="008650AF">
              <w:rPr>
                <w:b/>
                <w:bCs/>
                <w:sz w:val="24"/>
                <w:szCs w:val="24"/>
              </w:rPr>
              <w:t>Мосолова Ирина Васильевна</w:t>
            </w:r>
            <w:r>
              <w:rPr>
                <w:sz w:val="24"/>
                <w:szCs w:val="24"/>
              </w:rPr>
              <w:t xml:space="preserve"> – главный агроном инспектуры по Кировской области филиала ФГБУ «Госсорткомиссия»</w:t>
            </w:r>
          </w:p>
        </w:tc>
      </w:tr>
      <w:tr w:rsidR="00462453" w:rsidRPr="002D7F51">
        <w:tc>
          <w:tcPr>
            <w:tcW w:w="1351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2D7F5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  <w:r w:rsidRPr="002D7F5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</w:t>
            </w:r>
            <w:r w:rsidRPr="002D7F5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3099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jc w:val="both"/>
              <w:rPr>
                <w:sz w:val="24"/>
                <w:szCs w:val="24"/>
              </w:rPr>
            </w:pPr>
            <w:r w:rsidRPr="002D7F51">
              <w:rPr>
                <w:sz w:val="24"/>
                <w:szCs w:val="24"/>
              </w:rPr>
              <w:t>Фитосанитарное состояние семенного материала и зимующих культур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462453" w:rsidRDefault="00462453" w:rsidP="00971340">
            <w:pPr>
              <w:jc w:val="both"/>
              <w:rPr>
                <w:spacing w:val="-6"/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Филатова Ирина Анатольевна –</w:t>
            </w:r>
            <w:r w:rsidRPr="005F7E2E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5F7E2E">
              <w:rPr>
                <w:spacing w:val="-6"/>
                <w:sz w:val="24"/>
                <w:szCs w:val="24"/>
              </w:rPr>
              <w:t>начальник фитосанитарного отдела филиала ФГБУ «Россельхозцентр» по Кировской области</w:t>
            </w:r>
          </w:p>
          <w:p w:rsidR="00462453" w:rsidRPr="002D7F51" w:rsidRDefault="00462453" w:rsidP="0097134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462453" w:rsidRPr="002D7F51">
        <w:tc>
          <w:tcPr>
            <w:tcW w:w="1351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2D7F5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2D7F5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</w:t>
            </w:r>
            <w:r w:rsidRPr="002D7F5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3099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jc w:val="both"/>
              <w:rPr>
                <w:sz w:val="24"/>
                <w:szCs w:val="24"/>
              </w:rPr>
            </w:pPr>
            <w:r w:rsidRPr="002D7F51">
              <w:rPr>
                <w:sz w:val="24"/>
                <w:szCs w:val="24"/>
              </w:rPr>
              <w:t>Комплекс мероприятий по уходу за посевами озимой ржи после перезимовки</w:t>
            </w:r>
          </w:p>
          <w:p w:rsidR="00462453" w:rsidRPr="002D7F51" w:rsidRDefault="00462453" w:rsidP="009713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462453" w:rsidRDefault="00462453" w:rsidP="00971340">
            <w:pPr>
              <w:jc w:val="both"/>
              <w:rPr>
                <w:sz w:val="24"/>
                <w:szCs w:val="24"/>
              </w:rPr>
            </w:pPr>
            <w:r w:rsidRPr="002D7F51">
              <w:rPr>
                <w:b/>
                <w:bCs/>
                <w:sz w:val="24"/>
                <w:szCs w:val="24"/>
              </w:rPr>
              <w:t>Парфенова Елена Сергеевна</w:t>
            </w:r>
            <w:r w:rsidRPr="002D7F51">
              <w:rPr>
                <w:sz w:val="24"/>
                <w:szCs w:val="24"/>
              </w:rPr>
              <w:t xml:space="preserve"> – заведующая лабораторией селекции и первичного семеноводства озимой ржи ФГБНУ «Зональный НИИСХ Северо-Востока им. Н.В. Рудницкого»</w:t>
            </w:r>
          </w:p>
          <w:p w:rsidR="00462453" w:rsidRPr="002D7F51" w:rsidRDefault="00462453" w:rsidP="00971340">
            <w:pPr>
              <w:jc w:val="both"/>
              <w:rPr>
                <w:sz w:val="24"/>
                <w:szCs w:val="24"/>
              </w:rPr>
            </w:pPr>
          </w:p>
        </w:tc>
      </w:tr>
      <w:tr w:rsidR="00462453" w:rsidRPr="002D7F51">
        <w:tc>
          <w:tcPr>
            <w:tcW w:w="1351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10.10-10.20</w:t>
            </w:r>
          </w:p>
        </w:tc>
        <w:tc>
          <w:tcPr>
            <w:tcW w:w="3099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jc w:val="both"/>
              <w:rPr>
                <w:sz w:val="24"/>
                <w:szCs w:val="24"/>
              </w:rPr>
            </w:pPr>
            <w:r w:rsidRPr="002D7F51">
              <w:rPr>
                <w:sz w:val="24"/>
                <w:szCs w:val="24"/>
              </w:rPr>
              <w:t xml:space="preserve">Комплекс мероприятий по уходу за посевами </w:t>
            </w:r>
            <w:r>
              <w:rPr>
                <w:sz w:val="24"/>
                <w:szCs w:val="24"/>
              </w:rPr>
              <w:t xml:space="preserve">многолетних бобовых трав </w:t>
            </w:r>
            <w:r w:rsidRPr="002D7F51">
              <w:rPr>
                <w:sz w:val="24"/>
                <w:szCs w:val="24"/>
              </w:rPr>
              <w:t>после перезимовки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462453" w:rsidRDefault="00462453" w:rsidP="00971340">
            <w:pPr>
              <w:jc w:val="both"/>
              <w:rPr>
                <w:sz w:val="24"/>
                <w:szCs w:val="24"/>
              </w:rPr>
            </w:pPr>
            <w:r w:rsidRPr="008650AF">
              <w:rPr>
                <w:b/>
                <w:bCs/>
                <w:sz w:val="24"/>
                <w:szCs w:val="24"/>
              </w:rPr>
              <w:t>Онучина</w:t>
            </w:r>
            <w:r>
              <w:rPr>
                <w:b/>
                <w:bCs/>
                <w:sz w:val="24"/>
                <w:szCs w:val="24"/>
              </w:rPr>
              <w:t xml:space="preserve"> Ольга Леонидовна – </w:t>
            </w:r>
            <w:r w:rsidRPr="008650AF">
              <w:rPr>
                <w:sz w:val="24"/>
                <w:szCs w:val="24"/>
              </w:rPr>
              <w:t>заведующая лабораторией многолетних трав, заместитель директора ФГБНУ «Фаленская селекционная станция»</w:t>
            </w:r>
          </w:p>
          <w:p w:rsidR="00462453" w:rsidRPr="002D7F51" w:rsidRDefault="00462453" w:rsidP="0097134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462453" w:rsidRPr="002D7F51">
        <w:tc>
          <w:tcPr>
            <w:tcW w:w="1351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10.20-10.30</w:t>
            </w:r>
          </w:p>
        </w:tc>
        <w:tc>
          <w:tcPr>
            <w:tcW w:w="3099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jc w:val="both"/>
              <w:rPr>
                <w:sz w:val="24"/>
                <w:szCs w:val="24"/>
              </w:rPr>
            </w:pPr>
            <w:r w:rsidRPr="002D7F51">
              <w:rPr>
                <w:sz w:val="24"/>
                <w:szCs w:val="24"/>
              </w:rPr>
              <w:t xml:space="preserve">Комплекс мероприятий по уходу за посевами </w:t>
            </w:r>
            <w:r>
              <w:rPr>
                <w:sz w:val="24"/>
                <w:szCs w:val="24"/>
              </w:rPr>
              <w:t xml:space="preserve">многолетних злаковых трав </w:t>
            </w:r>
            <w:r w:rsidRPr="002D7F51">
              <w:rPr>
                <w:sz w:val="24"/>
                <w:szCs w:val="24"/>
              </w:rPr>
              <w:t>после перезимовки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462453" w:rsidRPr="007C3E03" w:rsidRDefault="00462453" w:rsidP="00971340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Опарина Светлана Николаевна – </w:t>
            </w:r>
            <w:r>
              <w:rPr>
                <w:sz w:val="24"/>
                <w:szCs w:val="24"/>
              </w:rPr>
              <w:t xml:space="preserve">главный агроном </w:t>
            </w:r>
            <w:r w:rsidRPr="007C3E03">
              <w:rPr>
                <w:sz w:val="24"/>
                <w:szCs w:val="24"/>
              </w:rPr>
              <w:t>ФГУП Кировская лугоболотная опытная станция</w:t>
            </w:r>
          </w:p>
        </w:tc>
      </w:tr>
      <w:tr w:rsidR="00462453" w:rsidRPr="002D7F51">
        <w:tc>
          <w:tcPr>
            <w:tcW w:w="1351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</w:t>
            </w:r>
            <w:r w:rsidRPr="002D7F51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0</w:t>
            </w:r>
            <w:r w:rsidRPr="002D7F5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 w:rsidRPr="002D7F51">
              <w:rPr>
                <w:sz w:val="24"/>
                <w:szCs w:val="24"/>
              </w:rPr>
              <w:t>0</w:t>
            </w:r>
          </w:p>
        </w:tc>
        <w:tc>
          <w:tcPr>
            <w:tcW w:w="3099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jc w:val="both"/>
              <w:rPr>
                <w:sz w:val="24"/>
                <w:szCs w:val="24"/>
              </w:rPr>
            </w:pPr>
            <w:r w:rsidRPr="002D7F51">
              <w:rPr>
                <w:sz w:val="24"/>
                <w:szCs w:val="24"/>
              </w:rPr>
              <w:t>Весенний сад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462453" w:rsidRDefault="00462453" w:rsidP="00971340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Софронов Александр Петрович –</w:t>
            </w:r>
            <w:r w:rsidRPr="002D7F51">
              <w:rPr>
                <w:b/>
                <w:bCs/>
                <w:sz w:val="24"/>
                <w:szCs w:val="24"/>
              </w:rPr>
              <w:t xml:space="preserve"> </w:t>
            </w:r>
            <w:r w:rsidRPr="002D7F51">
              <w:rPr>
                <w:sz w:val="24"/>
                <w:szCs w:val="24"/>
              </w:rPr>
              <w:t>заведующий лабораторией плодово-ягодных культур ФГБНУ «Зональный НИИСХ Северо-Востока им. Н.В. Рудницкого»</w:t>
            </w:r>
          </w:p>
          <w:p w:rsidR="00462453" w:rsidRPr="002D7F51" w:rsidRDefault="00462453" w:rsidP="0097134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462453" w:rsidRPr="002D7F51">
        <w:tc>
          <w:tcPr>
            <w:tcW w:w="1351" w:type="dxa"/>
            <w:tcMar>
              <w:left w:w="57" w:type="dxa"/>
              <w:right w:w="57" w:type="dxa"/>
            </w:tcMar>
          </w:tcPr>
          <w:p w:rsidR="00462453" w:rsidRDefault="00462453" w:rsidP="00971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10.40-10.45</w:t>
            </w:r>
          </w:p>
        </w:tc>
        <w:tc>
          <w:tcPr>
            <w:tcW w:w="3099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взаимодействии хозяйств и пчеловодов с целью исключения отравления пчел при проведении защитных работ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462453" w:rsidRPr="00FD7A71" w:rsidRDefault="00462453" w:rsidP="00971340">
            <w:pPr>
              <w:jc w:val="both"/>
              <w:rPr>
                <w:sz w:val="24"/>
                <w:szCs w:val="24"/>
              </w:rPr>
            </w:pPr>
            <w:r w:rsidRPr="008650AF">
              <w:rPr>
                <w:b/>
                <w:bCs/>
                <w:sz w:val="24"/>
                <w:szCs w:val="24"/>
              </w:rPr>
              <w:t xml:space="preserve">Брандорф Анна Зиновьевна – </w:t>
            </w:r>
            <w:r w:rsidRPr="008650AF">
              <w:rPr>
                <w:sz w:val="24"/>
                <w:szCs w:val="24"/>
              </w:rPr>
              <w:t>зав. лабораторией пчеловодства ФГБНУ «Зональный НИИСХ Северо-Востока им. Н.В. Рудницкого», председатель ФГБНУ СВРАНЦ (Селекционный центр (Ассоциация) по среднерусской породе пчел медоносных)</w:t>
            </w:r>
          </w:p>
        </w:tc>
      </w:tr>
      <w:tr w:rsidR="00462453" w:rsidRPr="002D7F51">
        <w:tc>
          <w:tcPr>
            <w:tcW w:w="1351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rPr>
                <w:sz w:val="24"/>
                <w:szCs w:val="24"/>
              </w:rPr>
            </w:pPr>
            <w:r w:rsidRPr="002D7F5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2D7F5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  <w:r w:rsidRPr="002D7F51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</w:t>
            </w:r>
            <w:r w:rsidRPr="002D7F5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2D7F51">
              <w:rPr>
                <w:sz w:val="24"/>
                <w:szCs w:val="24"/>
              </w:rPr>
              <w:t>0</w:t>
            </w:r>
          </w:p>
        </w:tc>
        <w:tc>
          <w:tcPr>
            <w:tcW w:w="3099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jc w:val="both"/>
              <w:rPr>
                <w:sz w:val="24"/>
                <w:szCs w:val="24"/>
              </w:rPr>
            </w:pPr>
            <w:r w:rsidRPr="002D7F51">
              <w:rPr>
                <w:sz w:val="24"/>
                <w:szCs w:val="24"/>
              </w:rPr>
              <w:t>Готовность районов к весенн</w:t>
            </w:r>
            <w:r>
              <w:rPr>
                <w:sz w:val="24"/>
                <w:szCs w:val="24"/>
              </w:rPr>
              <w:t xml:space="preserve">им </w:t>
            </w:r>
            <w:r w:rsidRPr="002D7F51">
              <w:rPr>
                <w:sz w:val="24"/>
                <w:szCs w:val="24"/>
              </w:rPr>
              <w:t>полевым работам</w:t>
            </w:r>
          </w:p>
          <w:p w:rsidR="00462453" w:rsidRPr="002D7F51" w:rsidRDefault="00462453" w:rsidP="009713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462453" w:rsidRDefault="00462453" w:rsidP="009713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Представители администраций </w:t>
            </w:r>
            <w:r w:rsidRPr="002D7F51">
              <w:rPr>
                <w:sz w:val="24"/>
                <w:szCs w:val="24"/>
              </w:rPr>
              <w:t>Уржумск</w:t>
            </w:r>
            <w:r>
              <w:rPr>
                <w:sz w:val="24"/>
                <w:szCs w:val="24"/>
              </w:rPr>
              <w:t xml:space="preserve">ого, </w:t>
            </w:r>
            <w:r w:rsidRPr="002D7F51">
              <w:rPr>
                <w:sz w:val="24"/>
                <w:szCs w:val="24"/>
              </w:rPr>
              <w:t>Котельничск</w:t>
            </w:r>
            <w:r>
              <w:rPr>
                <w:sz w:val="24"/>
                <w:szCs w:val="24"/>
              </w:rPr>
              <w:t xml:space="preserve">ого, </w:t>
            </w:r>
            <w:r w:rsidRPr="002D7F51">
              <w:rPr>
                <w:sz w:val="24"/>
                <w:szCs w:val="24"/>
              </w:rPr>
              <w:t>Унинск</w:t>
            </w:r>
            <w:r>
              <w:rPr>
                <w:sz w:val="24"/>
                <w:szCs w:val="24"/>
              </w:rPr>
              <w:t xml:space="preserve">ого, </w:t>
            </w:r>
            <w:r w:rsidRPr="002D7F51">
              <w:rPr>
                <w:sz w:val="24"/>
                <w:szCs w:val="24"/>
              </w:rPr>
              <w:t>Белохолуницк</w:t>
            </w:r>
            <w:r>
              <w:rPr>
                <w:sz w:val="24"/>
                <w:szCs w:val="24"/>
              </w:rPr>
              <w:t>ого муниципальных районов</w:t>
            </w:r>
          </w:p>
          <w:p w:rsidR="00462453" w:rsidRPr="002D7F51" w:rsidRDefault="00462453" w:rsidP="00971340">
            <w:pPr>
              <w:jc w:val="both"/>
              <w:rPr>
                <w:sz w:val="24"/>
                <w:szCs w:val="24"/>
              </w:rPr>
            </w:pPr>
          </w:p>
        </w:tc>
      </w:tr>
      <w:tr w:rsidR="00462453" w:rsidRPr="002D7F51">
        <w:tc>
          <w:tcPr>
            <w:tcW w:w="1351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rPr>
                <w:sz w:val="24"/>
                <w:szCs w:val="24"/>
              </w:rPr>
            </w:pPr>
            <w:r w:rsidRPr="002D7F5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2D7F5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2D7F51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11.10</w:t>
            </w:r>
          </w:p>
        </w:tc>
        <w:tc>
          <w:tcPr>
            <w:tcW w:w="3099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Новые механизмы государственной поддержки элитного семеноводства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462453" w:rsidRPr="00971340" w:rsidRDefault="00462453" w:rsidP="00971340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Устюгова Елена Васильевна </w:t>
            </w:r>
            <w:r>
              <w:rPr>
                <w:sz w:val="24"/>
                <w:szCs w:val="24"/>
              </w:rPr>
              <w:t>–</w:t>
            </w:r>
            <w:r w:rsidRPr="009A4941">
              <w:rPr>
                <w:sz w:val="24"/>
                <w:szCs w:val="24"/>
              </w:rPr>
              <w:t xml:space="preserve"> </w:t>
            </w:r>
            <w:r w:rsidRPr="002D7F51">
              <w:rPr>
                <w:sz w:val="24"/>
                <w:szCs w:val="24"/>
              </w:rPr>
              <w:t>главный специалист-эксперт отдела развития растениеводства министерства</w:t>
            </w:r>
          </w:p>
        </w:tc>
      </w:tr>
      <w:tr w:rsidR="00462453" w:rsidRPr="002D7F51">
        <w:tc>
          <w:tcPr>
            <w:tcW w:w="1351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rPr>
                <w:sz w:val="24"/>
                <w:szCs w:val="24"/>
              </w:rPr>
            </w:pPr>
            <w:r w:rsidRPr="002D7F5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2D7F5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Pr="002D7F51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</w:t>
            </w:r>
            <w:r w:rsidRPr="002D7F5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3099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jc w:val="both"/>
              <w:rPr>
                <w:sz w:val="24"/>
                <w:szCs w:val="24"/>
              </w:rPr>
            </w:pPr>
            <w:r w:rsidRPr="002D7F51">
              <w:rPr>
                <w:sz w:val="24"/>
                <w:szCs w:val="24"/>
              </w:rPr>
              <w:t>Подведение итогов</w:t>
            </w:r>
            <w:r>
              <w:rPr>
                <w:sz w:val="24"/>
                <w:szCs w:val="24"/>
              </w:rPr>
              <w:t xml:space="preserve"> пленарного заседания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jc w:val="both"/>
              <w:rPr>
                <w:spacing w:val="-4"/>
                <w:sz w:val="24"/>
                <w:szCs w:val="24"/>
              </w:rPr>
            </w:pPr>
            <w:r w:rsidRPr="002D7F51">
              <w:rPr>
                <w:b/>
                <w:bCs/>
                <w:sz w:val="24"/>
                <w:szCs w:val="24"/>
              </w:rPr>
              <w:t>Котлячков Алексей Алексеевич</w:t>
            </w:r>
            <w:r w:rsidRPr="002D7F51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и.о. </w:t>
            </w:r>
            <w:r w:rsidRPr="002D7F51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местителя</w:t>
            </w:r>
            <w:r w:rsidRPr="002D7F51">
              <w:rPr>
                <w:sz w:val="24"/>
                <w:szCs w:val="24"/>
              </w:rPr>
              <w:t xml:space="preserve"> Председателя Правительства области, министр</w:t>
            </w:r>
            <w:r>
              <w:rPr>
                <w:sz w:val="24"/>
                <w:szCs w:val="24"/>
              </w:rPr>
              <w:t>а</w:t>
            </w:r>
            <w:r w:rsidRPr="002D7F51">
              <w:rPr>
                <w:sz w:val="24"/>
                <w:szCs w:val="24"/>
              </w:rPr>
              <w:t xml:space="preserve"> сельского хозяйства и продовольствия Кировской области</w:t>
            </w:r>
            <w:r w:rsidRPr="00A1032F">
              <w:rPr>
                <w:sz w:val="24"/>
                <w:szCs w:val="24"/>
              </w:rPr>
              <w:t>, руководитель областного штаба по координации работ по подготовке и проведению сезонных полевых работ</w:t>
            </w:r>
          </w:p>
        </w:tc>
      </w:tr>
      <w:tr w:rsidR="00462453" w:rsidRPr="002D7F51">
        <w:tc>
          <w:tcPr>
            <w:tcW w:w="1351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11.20-13.20</w:t>
            </w:r>
          </w:p>
        </w:tc>
        <w:tc>
          <w:tcPr>
            <w:tcW w:w="3099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участниками областного штаба выставки «АгроВятка 2017»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462453" w:rsidRPr="002D7F51">
        <w:tc>
          <w:tcPr>
            <w:tcW w:w="1351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13.20-14.00</w:t>
            </w:r>
          </w:p>
        </w:tc>
        <w:tc>
          <w:tcPr>
            <w:tcW w:w="3099" w:type="dxa"/>
            <w:tcMar>
              <w:left w:w="57" w:type="dxa"/>
              <w:right w:w="57" w:type="dxa"/>
            </w:tcMar>
          </w:tcPr>
          <w:p w:rsidR="00462453" w:rsidRPr="002552E2" w:rsidRDefault="00462453" w:rsidP="00971340">
            <w:pPr>
              <w:jc w:val="both"/>
              <w:rPr>
                <w:spacing w:val="-4"/>
                <w:sz w:val="24"/>
                <w:szCs w:val="24"/>
              </w:rPr>
            </w:pPr>
            <w:r w:rsidRPr="002552E2">
              <w:rPr>
                <w:spacing w:val="-4"/>
                <w:sz w:val="24"/>
                <w:szCs w:val="24"/>
              </w:rPr>
              <w:t>Переезд заместителей глав администраций муниципальных районов в ООО «Агрофирма Подгорцы» Юрьянского района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Софронов Евгений Александрович – </w:t>
            </w:r>
            <w:r w:rsidRPr="002D7F51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меститель</w:t>
            </w:r>
            <w:r w:rsidRPr="002D7F51">
              <w:rPr>
                <w:sz w:val="24"/>
                <w:szCs w:val="24"/>
              </w:rPr>
              <w:t xml:space="preserve"> министр</w:t>
            </w:r>
            <w:r>
              <w:rPr>
                <w:sz w:val="24"/>
                <w:szCs w:val="24"/>
              </w:rPr>
              <w:t>а</w:t>
            </w:r>
            <w:r w:rsidRPr="002D7F51">
              <w:rPr>
                <w:sz w:val="24"/>
                <w:szCs w:val="24"/>
              </w:rPr>
              <w:t xml:space="preserve"> сельского хозяйства и продовольствия Кировской области</w:t>
            </w:r>
          </w:p>
        </w:tc>
      </w:tr>
      <w:tr w:rsidR="00462453" w:rsidRPr="002D7F51">
        <w:tc>
          <w:tcPr>
            <w:tcW w:w="1351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14.00-14.40</w:t>
            </w:r>
          </w:p>
        </w:tc>
        <w:tc>
          <w:tcPr>
            <w:tcW w:w="3099" w:type="dxa"/>
            <w:tcMar>
              <w:left w:w="57" w:type="dxa"/>
              <w:right w:w="57" w:type="dxa"/>
            </w:tcMar>
          </w:tcPr>
          <w:p w:rsidR="00462453" w:rsidRPr="002552E2" w:rsidRDefault="00462453" w:rsidP="00971340">
            <w:pPr>
              <w:jc w:val="both"/>
              <w:rPr>
                <w:spacing w:val="-4"/>
                <w:sz w:val="24"/>
                <w:szCs w:val="24"/>
              </w:rPr>
            </w:pPr>
            <w:r w:rsidRPr="002552E2">
              <w:rPr>
                <w:spacing w:val="-4"/>
                <w:sz w:val="24"/>
                <w:szCs w:val="24"/>
              </w:rPr>
              <w:t>Посещение производственных объектов в ООО «Агрофирма Подгорцы» Юрьянского района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462453" w:rsidRPr="009E1757" w:rsidRDefault="00462453" w:rsidP="00971340">
            <w:pPr>
              <w:pStyle w:val="24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9E1757">
              <w:rPr>
                <w:b/>
                <w:bCs/>
                <w:sz w:val="24"/>
                <w:szCs w:val="24"/>
              </w:rPr>
              <w:t xml:space="preserve">Тарасова Любовь Сергеевна </w:t>
            </w:r>
            <w:r w:rsidRPr="009E1757">
              <w:rPr>
                <w:sz w:val="24"/>
                <w:szCs w:val="24"/>
              </w:rPr>
              <w:t>– директор  ООО «Агрофирма Подгорцы»</w:t>
            </w:r>
          </w:p>
        </w:tc>
      </w:tr>
      <w:tr w:rsidR="00462453" w:rsidRPr="002D7F51">
        <w:tc>
          <w:tcPr>
            <w:tcW w:w="1351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14.40-15.00</w:t>
            </w:r>
          </w:p>
        </w:tc>
        <w:tc>
          <w:tcPr>
            <w:tcW w:w="3099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Переезд заместителей глав администраций муниципальных районов в ТНВ </w:t>
            </w:r>
            <w:r w:rsidRPr="002552E2">
              <w:rPr>
                <w:sz w:val="24"/>
                <w:szCs w:val="24"/>
              </w:rPr>
              <w:t>«Рассохин и компания – Новомедянское»</w:t>
            </w:r>
            <w:r>
              <w:rPr>
                <w:sz w:val="24"/>
                <w:szCs w:val="24"/>
              </w:rPr>
              <w:t xml:space="preserve"> Юрьянского района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Софронов Евгений Александрович – </w:t>
            </w:r>
            <w:r w:rsidRPr="002D7F51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меститель</w:t>
            </w:r>
            <w:r w:rsidRPr="002D7F51">
              <w:rPr>
                <w:sz w:val="24"/>
                <w:szCs w:val="24"/>
              </w:rPr>
              <w:t xml:space="preserve"> министр</w:t>
            </w:r>
            <w:r>
              <w:rPr>
                <w:sz w:val="24"/>
                <w:szCs w:val="24"/>
              </w:rPr>
              <w:t>а</w:t>
            </w:r>
            <w:r w:rsidRPr="002D7F51">
              <w:rPr>
                <w:sz w:val="24"/>
                <w:szCs w:val="24"/>
              </w:rPr>
              <w:t xml:space="preserve"> сельского хозяйства и продовольствия Кировской области</w:t>
            </w:r>
          </w:p>
        </w:tc>
      </w:tr>
      <w:tr w:rsidR="00462453" w:rsidRPr="002D7F51">
        <w:tc>
          <w:tcPr>
            <w:tcW w:w="1351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15.00-16.00</w:t>
            </w:r>
          </w:p>
        </w:tc>
        <w:tc>
          <w:tcPr>
            <w:tcW w:w="3099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производственных объектов в ТНВ </w:t>
            </w:r>
            <w:r w:rsidRPr="002552E2">
              <w:rPr>
                <w:sz w:val="24"/>
                <w:szCs w:val="24"/>
              </w:rPr>
              <w:t>«Рассохин и компания – Новомедянское»</w:t>
            </w:r>
            <w:r>
              <w:rPr>
                <w:sz w:val="24"/>
                <w:szCs w:val="24"/>
              </w:rPr>
              <w:t xml:space="preserve"> Юрьянского района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462453" w:rsidRPr="009E1757" w:rsidRDefault="00462453" w:rsidP="00971340">
            <w:pPr>
              <w:pStyle w:val="24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9E1757">
              <w:rPr>
                <w:b/>
                <w:bCs/>
                <w:sz w:val="24"/>
                <w:szCs w:val="24"/>
              </w:rPr>
              <w:t xml:space="preserve">Рассохин Александр Анатольевич </w:t>
            </w:r>
            <w:r w:rsidRPr="009E1757">
              <w:rPr>
                <w:sz w:val="24"/>
                <w:szCs w:val="24"/>
              </w:rPr>
              <w:t>– директор ТНВ «Рассохин и компания – Новомедянское»</w:t>
            </w:r>
          </w:p>
        </w:tc>
      </w:tr>
      <w:tr w:rsidR="00462453" w:rsidRPr="002D7F51">
        <w:tc>
          <w:tcPr>
            <w:tcW w:w="1351" w:type="dxa"/>
            <w:tcMar>
              <w:left w:w="57" w:type="dxa"/>
              <w:right w:w="57" w:type="dxa"/>
            </w:tcMar>
          </w:tcPr>
          <w:p w:rsidR="00462453" w:rsidRDefault="00462453" w:rsidP="00971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16.00-16.40</w:t>
            </w:r>
          </w:p>
        </w:tc>
        <w:tc>
          <w:tcPr>
            <w:tcW w:w="3099" w:type="dxa"/>
            <w:tcMar>
              <w:left w:w="57" w:type="dxa"/>
              <w:right w:w="57" w:type="dxa"/>
            </w:tcMar>
          </w:tcPr>
          <w:p w:rsidR="00462453" w:rsidRDefault="00462453" w:rsidP="009713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Переезд заместителей глав администраций муниципальных районов в г. Киров (к зданию Правительства области № 1, ул. Карла Либкнехта, д. 69)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462453" w:rsidRPr="002D7F51" w:rsidRDefault="00462453" w:rsidP="0097134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Софронов Евгений Александрович – </w:t>
            </w:r>
            <w:r w:rsidRPr="002D7F51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меститель</w:t>
            </w:r>
            <w:r w:rsidRPr="002D7F51">
              <w:rPr>
                <w:sz w:val="24"/>
                <w:szCs w:val="24"/>
              </w:rPr>
              <w:t xml:space="preserve"> министр</w:t>
            </w:r>
            <w:r>
              <w:rPr>
                <w:sz w:val="24"/>
                <w:szCs w:val="24"/>
              </w:rPr>
              <w:t>а</w:t>
            </w:r>
            <w:r w:rsidRPr="002D7F51">
              <w:rPr>
                <w:sz w:val="24"/>
                <w:szCs w:val="24"/>
              </w:rPr>
              <w:t xml:space="preserve"> сельского хозяйства и продовольствия Кировской области</w:t>
            </w:r>
          </w:p>
        </w:tc>
      </w:tr>
    </w:tbl>
    <w:p w:rsidR="00462453" w:rsidRDefault="00462453" w:rsidP="00971340">
      <w:pPr>
        <w:jc w:val="both"/>
        <w:rPr>
          <w:sz w:val="18"/>
          <w:szCs w:val="18"/>
        </w:rPr>
      </w:pPr>
      <w:r>
        <w:rPr>
          <w:sz w:val="18"/>
          <w:szCs w:val="18"/>
        </w:rPr>
        <w:t>Паладич Остап Александрович</w:t>
      </w:r>
    </w:p>
    <w:p w:rsidR="00462453" w:rsidRPr="00744660" w:rsidRDefault="00462453" w:rsidP="00971340">
      <w:pPr>
        <w:jc w:val="both"/>
        <w:rPr>
          <w:sz w:val="28"/>
          <w:szCs w:val="28"/>
        </w:rPr>
      </w:pPr>
      <w:r>
        <w:rPr>
          <w:sz w:val="18"/>
          <w:szCs w:val="18"/>
        </w:rPr>
        <w:t>(8332) 64-72-32</w:t>
      </w:r>
    </w:p>
    <w:sectPr w:rsidR="00462453" w:rsidRPr="00744660" w:rsidSect="00971340">
      <w:headerReference w:type="default" r:id="rId7"/>
      <w:pgSz w:w="11907" w:h="16840" w:code="9"/>
      <w:pgMar w:top="1100" w:right="1021" w:bottom="1134" w:left="1644" w:header="454" w:footer="56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453" w:rsidRDefault="00462453">
      <w:r>
        <w:separator/>
      </w:r>
    </w:p>
  </w:endnote>
  <w:endnote w:type="continuationSeparator" w:id="1">
    <w:p w:rsidR="00462453" w:rsidRDefault="004624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453" w:rsidRDefault="00462453">
      <w:r>
        <w:separator/>
      </w:r>
    </w:p>
  </w:footnote>
  <w:footnote w:type="continuationSeparator" w:id="1">
    <w:p w:rsidR="00462453" w:rsidRDefault="004624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453" w:rsidRDefault="00462453" w:rsidP="00BB6007">
    <w:pPr>
      <w:pStyle w:val="Header"/>
      <w:framePr w:wrap="auto" w:vAnchor="page" w:hAnchor="page" w:x="6022" w:y="545" w:anchorLock="1"/>
      <w:rPr>
        <w:rStyle w:val="PageNumber"/>
      </w:rPr>
    </w:pPr>
  </w:p>
  <w:p w:rsidR="00462453" w:rsidRDefault="00462453">
    <w:pPr>
      <w:pStyle w:val="Header"/>
      <w:ind w:right="360"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C438D"/>
    <w:multiLevelType w:val="hybridMultilevel"/>
    <w:tmpl w:val="866411A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howBreaksInFrames/>
    <w:suppressTopSpacing/>
    <w:suppressSpBfAfterPgBrk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22D6"/>
    <w:rsid w:val="000108F9"/>
    <w:rsid w:val="00012E46"/>
    <w:rsid w:val="00062DD5"/>
    <w:rsid w:val="00076A50"/>
    <w:rsid w:val="0008356B"/>
    <w:rsid w:val="00091289"/>
    <w:rsid w:val="0009703A"/>
    <w:rsid w:val="000A7643"/>
    <w:rsid w:val="000B136C"/>
    <w:rsid w:val="000B17AD"/>
    <w:rsid w:val="000B6279"/>
    <w:rsid w:val="000B7090"/>
    <w:rsid w:val="000E44A6"/>
    <w:rsid w:val="000E752D"/>
    <w:rsid w:val="0010402E"/>
    <w:rsid w:val="001264AF"/>
    <w:rsid w:val="00134704"/>
    <w:rsid w:val="00141F4B"/>
    <w:rsid w:val="00145CFB"/>
    <w:rsid w:val="00154994"/>
    <w:rsid w:val="0016782C"/>
    <w:rsid w:val="0017789D"/>
    <w:rsid w:val="00180E62"/>
    <w:rsid w:val="00191350"/>
    <w:rsid w:val="001948F3"/>
    <w:rsid w:val="00197B09"/>
    <w:rsid w:val="001A1E8F"/>
    <w:rsid w:val="001A5684"/>
    <w:rsid w:val="001B14A7"/>
    <w:rsid w:val="001B1890"/>
    <w:rsid w:val="001B2228"/>
    <w:rsid w:val="001B70DC"/>
    <w:rsid w:val="001C62E6"/>
    <w:rsid w:val="001D1118"/>
    <w:rsid w:val="001E17F9"/>
    <w:rsid w:val="001E6D9A"/>
    <w:rsid w:val="001F3815"/>
    <w:rsid w:val="001F7FD7"/>
    <w:rsid w:val="002017D1"/>
    <w:rsid w:val="00205109"/>
    <w:rsid w:val="00214899"/>
    <w:rsid w:val="00215A3D"/>
    <w:rsid w:val="002173EB"/>
    <w:rsid w:val="0024494E"/>
    <w:rsid w:val="00247294"/>
    <w:rsid w:val="00250BAB"/>
    <w:rsid w:val="002532C0"/>
    <w:rsid w:val="00253C51"/>
    <w:rsid w:val="002552E2"/>
    <w:rsid w:val="002710EF"/>
    <w:rsid w:val="002719FC"/>
    <w:rsid w:val="002720B4"/>
    <w:rsid w:val="002A5FC0"/>
    <w:rsid w:val="002A64A8"/>
    <w:rsid w:val="002A72A2"/>
    <w:rsid w:val="002B15A6"/>
    <w:rsid w:val="002B1F77"/>
    <w:rsid w:val="002C04BB"/>
    <w:rsid w:val="002D780F"/>
    <w:rsid w:val="002D7F51"/>
    <w:rsid w:val="002E0B79"/>
    <w:rsid w:val="002E69EE"/>
    <w:rsid w:val="002F050C"/>
    <w:rsid w:val="002F3D9A"/>
    <w:rsid w:val="002F5F76"/>
    <w:rsid w:val="002F7C44"/>
    <w:rsid w:val="00302312"/>
    <w:rsid w:val="0030647C"/>
    <w:rsid w:val="0035281F"/>
    <w:rsid w:val="003551AE"/>
    <w:rsid w:val="0037251E"/>
    <w:rsid w:val="003A76B9"/>
    <w:rsid w:val="003C7F73"/>
    <w:rsid w:val="003D1B9C"/>
    <w:rsid w:val="003D361C"/>
    <w:rsid w:val="003E2982"/>
    <w:rsid w:val="003F5511"/>
    <w:rsid w:val="003F6BD7"/>
    <w:rsid w:val="00401E70"/>
    <w:rsid w:val="00402E66"/>
    <w:rsid w:val="00405CC1"/>
    <w:rsid w:val="00410EE8"/>
    <w:rsid w:val="0041744E"/>
    <w:rsid w:val="004215C4"/>
    <w:rsid w:val="00422881"/>
    <w:rsid w:val="0042377B"/>
    <w:rsid w:val="00430957"/>
    <w:rsid w:val="00447F0C"/>
    <w:rsid w:val="00451FBB"/>
    <w:rsid w:val="004521CB"/>
    <w:rsid w:val="0045277D"/>
    <w:rsid w:val="00456072"/>
    <w:rsid w:val="00461D31"/>
    <w:rsid w:val="00462453"/>
    <w:rsid w:val="00476546"/>
    <w:rsid w:val="00483AE6"/>
    <w:rsid w:val="004917C9"/>
    <w:rsid w:val="004A3EC2"/>
    <w:rsid w:val="004C72B7"/>
    <w:rsid w:val="004F3EE3"/>
    <w:rsid w:val="004F5DD9"/>
    <w:rsid w:val="005044A6"/>
    <w:rsid w:val="00505639"/>
    <w:rsid w:val="00516BF8"/>
    <w:rsid w:val="005200FB"/>
    <w:rsid w:val="00522F25"/>
    <w:rsid w:val="0052459B"/>
    <w:rsid w:val="0052621A"/>
    <w:rsid w:val="00551CF3"/>
    <w:rsid w:val="00554A80"/>
    <w:rsid w:val="0056025C"/>
    <w:rsid w:val="0056345D"/>
    <w:rsid w:val="00563E18"/>
    <w:rsid w:val="00567F23"/>
    <w:rsid w:val="00572598"/>
    <w:rsid w:val="005802BC"/>
    <w:rsid w:val="00580F9B"/>
    <w:rsid w:val="00584F32"/>
    <w:rsid w:val="00586F47"/>
    <w:rsid w:val="00590541"/>
    <w:rsid w:val="005A5871"/>
    <w:rsid w:val="005B3298"/>
    <w:rsid w:val="005E0CBA"/>
    <w:rsid w:val="005E27DD"/>
    <w:rsid w:val="005E6D6F"/>
    <w:rsid w:val="005F0BA9"/>
    <w:rsid w:val="005F4FE1"/>
    <w:rsid w:val="005F7E2E"/>
    <w:rsid w:val="00600196"/>
    <w:rsid w:val="006024E8"/>
    <w:rsid w:val="006036C6"/>
    <w:rsid w:val="00603C3E"/>
    <w:rsid w:val="00604823"/>
    <w:rsid w:val="00630A44"/>
    <w:rsid w:val="00637479"/>
    <w:rsid w:val="006512B3"/>
    <w:rsid w:val="00651921"/>
    <w:rsid w:val="00661718"/>
    <w:rsid w:val="00675B74"/>
    <w:rsid w:val="006A2E99"/>
    <w:rsid w:val="006A4B76"/>
    <w:rsid w:val="006B2AC6"/>
    <w:rsid w:val="006C17FB"/>
    <w:rsid w:val="006C4C15"/>
    <w:rsid w:val="006D6020"/>
    <w:rsid w:val="006E04FF"/>
    <w:rsid w:val="006F725F"/>
    <w:rsid w:val="0070515C"/>
    <w:rsid w:val="007153BC"/>
    <w:rsid w:val="00724FB7"/>
    <w:rsid w:val="0073085F"/>
    <w:rsid w:val="00731215"/>
    <w:rsid w:val="00736401"/>
    <w:rsid w:val="00741D17"/>
    <w:rsid w:val="00744660"/>
    <w:rsid w:val="00747706"/>
    <w:rsid w:val="007657CD"/>
    <w:rsid w:val="00765DE9"/>
    <w:rsid w:val="007749FA"/>
    <w:rsid w:val="00776B4F"/>
    <w:rsid w:val="007941A3"/>
    <w:rsid w:val="00795C32"/>
    <w:rsid w:val="007B35FA"/>
    <w:rsid w:val="007C3E03"/>
    <w:rsid w:val="007E14B2"/>
    <w:rsid w:val="007E28D8"/>
    <w:rsid w:val="007E7857"/>
    <w:rsid w:val="008058FD"/>
    <w:rsid w:val="00813D11"/>
    <w:rsid w:val="008256BA"/>
    <w:rsid w:val="00830AC0"/>
    <w:rsid w:val="008332D4"/>
    <w:rsid w:val="00842D7B"/>
    <w:rsid w:val="008537AD"/>
    <w:rsid w:val="00856C95"/>
    <w:rsid w:val="008650AF"/>
    <w:rsid w:val="00897783"/>
    <w:rsid w:val="008B39C2"/>
    <w:rsid w:val="008C2A6B"/>
    <w:rsid w:val="008C67E2"/>
    <w:rsid w:val="008D55A5"/>
    <w:rsid w:val="008E06EF"/>
    <w:rsid w:val="008E1451"/>
    <w:rsid w:val="008E70BD"/>
    <w:rsid w:val="009007D2"/>
    <w:rsid w:val="00905DED"/>
    <w:rsid w:val="00922F60"/>
    <w:rsid w:val="009250DF"/>
    <w:rsid w:val="009263CE"/>
    <w:rsid w:val="00931562"/>
    <w:rsid w:val="00943552"/>
    <w:rsid w:val="00947EDF"/>
    <w:rsid w:val="00971340"/>
    <w:rsid w:val="00981406"/>
    <w:rsid w:val="00985163"/>
    <w:rsid w:val="009A4941"/>
    <w:rsid w:val="009B2505"/>
    <w:rsid w:val="009D5235"/>
    <w:rsid w:val="009E1757"/>
    <w:rsid w:val="009E7749"/>
    <w:rsid w:val="00A02AFD"/>
    <w:rsid w:val="00A1032F"/>
    <w:rsid w:val="00A13D6D"/>
    <w:rsid w:val="00A201A9"/>
    <w:rsid w:val="00A23D97"/>
    <w:rsid w:val="00A2530F"/>
    <w:rsid w:val="00A310D9"/>
    <w:rsid w:val="00A366AA"/>
    <w:rsid w:val="00A422D6"/>
    <w:rsid w:val="00A55E1A"/>
    <w:rsid w:val="00A73F90"/>
    <w:rsid w:val="00A77520"/>
    <w:rsid w:val="00A8497A"/>
    <w:rsid w:val="00A964D9"/>
    <w:rsid w:val="00AB0C38"/>
    <w:rsid w:val="00AB6E08"/>
    <w:rsid w:val="00AC03C2"/>
    <w:rsid w:val="00AC4FD7"/>
    <w:rsid w:val="00AC62C4"/>
    <w:rsid w:val="00AD06F1"/>
    <w:rsid w:val="00AD338F"/>
    <w:rsid w:val="00AD5CA3"/>
    <w:rsid w:val="00AE38B9"/>
    <w:rsid w:val="00AE5D05"/>
    <w:rsid w:val="00AF6479"/>
    <w:rsid w:val="00B34D45"/>
    <w:rsid w:val="00B60ADC"/>
    <w:rsid w:val="00B64CC3"/>
    <w:rsid w:val="00B6630B"/>
    <w:rsid w:val="00B92ADF"/>
    <w:rsid w:val="00BB6007"/>
    <w:rsid w:val="00BD26D5"/>
    <w:rsid w:val="00BD30D5"/>
    <w:rsid w:val="00BE086C"/>
    <w:rsid w:val="00BE55E4"/>
    <w:rsid w:val="00BF0DE0"/>
    <w:rsid w:val="00BF6B6E"/>
    <w:rsid w:val="00BF7084"/>
    <w:rsid w:val="00C05F33"/>
    <w:rsid w:val="00C06C84"/>
    <w:rsid w:val="00C10EA0"/>
    <w:rsid w:val="00C448E0"/>
    <w:rsid w:val="00C57C75"/>
    <w:rsid w:val="00C671E2"/>
    <w:rsid w:val="00C77C68"/>
    <w:rsid w:val="00CA0433"/>
    <w:rsid w:val="00CA2E2B"/>
    <w:rsid w:val="00CA7AFB"/>
    <w:rsid w:val="00CB196C"/>
    <w:rsid w:val="00CB5149"/>
    <w:rsid w:val="00CB7EFF"/>
    <w:rsid w:val="00CD5136"/>
    <w:rsid w:val="00CE48AB"/>
    <w:rsid w:val="00CF53FA"/>
    <w:rsid w:val="00D0161C"/>
    <w:rsid w:val="00D019CB"/>
    <w:rsid w:val="00D026BC"/>
    <w:rsid w:val="00D136B1"/>
    <w:rsid w:val="00D233D6"/>
    <w:rsid w:val="00D34A88"/>
    <w:rsid w:val="00D43C26"/>
    <w:rsid w:val="00D46D13"/>
    <w:rsid w:val="00D563AC"/>
    <w:rsid w:val="00D618B1"/>
    <w:rsid w:val="00D657F9"/>
    <w:rsid w:val="00D80172"/>
    <w:rsid w:val="00D8402B"/>
    <w:rsid w:val="00D868D8"/>
    <w:rsid w:val="00D960F2"/>
    <w:rsid w:val="00D968C4"/>
    <w:rsid w:val="00DA2864"/>
    <w:rsid w:val="00DA2C41"/>
    <w:rsid w:val="00DA484D"/>
    <w:rsid w:val="00DB36F6"/>
    <w:rsid w:val="00DC38D5"/>
    <w:rsid w:val="00DE4B0D"/>
    <w:rsid w:val="00DF336B"/>
    <w:rsid w:val="00DF45A1"/>
    <w:rsid w:val="00E114A2"/>
    <w:rsid w:val="00E16B21"/>
    <w:rsid w:val="00E246AE"/>
    <w:rsid w:val="00E24CAC"/>
    <w:rsid w:val="00E26750"/>
    <w:rsid w:val="00E40AF5"/>
    <w:rsid w:val="00E42961"/>
    <w:rsid w:val="00E43305"/>
    <w:rsid w:val="00E43761"/>
    <w:rsid w:val="00E478B6"/>
    <w:rsid w:val="00E6153D"/>
    <w:rsid w:val="00E6579D"/>
    <w:rsid w:val="00E7746F"/>
    <w:rsid w:val="00EB139F"/>
    <w:rsid w:val="00EC2649"/>
    <w:rsid w:val="00EC686D"/>
    <w:rsid w:val="00EC6EA4"/>
    <w:rsid w:val="00ED4997"/>
    <w:rsid w:val="00EE3AEE"/>
    <w:rsid w:val="00EE56DF"/>
    <w:rsid w:val="00EF7532"/>
    <w:rsid w:val="00F043FB"/>
    <w:rsid w:val="00F439CC"/>
    <w:rsid w:val="00F512A4"/>
    <w:rsid w:val="00F51688"/>
    <w:rsid w:val="00F55FCB"/>
    <w:rsid w:val="00F62A79"/>
    <w:rsid w:val="00F63FC9"/>
    <w:rsid w:val="00F7088F"/>
    <w:rsid w:val="00F91C58"/>
    <w:rsid w:val="00F9756F"/>
    <w:rsid w:val="00FA543B"/>
    <w:rsid w:val="00FB2800"/>
    <w:rsid w:val="00FC5B5E"/>
    <w:rsid w:val="00FC75D6"/>
    <w:rsid w:val="00FD7A71"/>
    <w:rsid w:val="00FE48C1"/>
    <w:rsid w:val="00FF2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9CC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439CC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439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439CC"/>
    <w:pPr>
      <w:keepNext/>
      <w:jc w:val="center"/>
      <w:outlineLvl w:val="2"/>
    </w:pPr>
    <w:rPr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6D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6D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6D5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F439C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56D5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F439CC"/>
    <w:pPr>
      <w:tabs>
        <w:tab w:val="center" w:pos="4703"/>
        <w:tab w:val="right" w:pos="9406"/>
      </w:tabs>
    </w:pPr>
    <w:rPr>
      <w:sz w:val="10"/>
      <w:szCs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256D5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F439CC"/>
    <w:rPr>
      <w:sz w:val="28"/>
      <w:szCs w:val="28"/>
    </w:rPr>
  </w:style>
  <w:style w:type="paragraph" w:customStyle="1" w:styleId="a">
    <w:name w:val="абзац"/>
    <w:basedOn w:val="Normal"/>
    <w:uiPriority w:val="99"/>
    <w:rsid w:val="00F439CC"/>
    <w:pPr>
      <w:ind w:left="851"/>
    </w:pPr>
    <w:rPr>
      <w:sz w:val="26"/>
      <w:szCs w:val="26"/>
    </w:rPr>
  </w:style>
  <w:style w:type="paragraph" w:customStyle="1" w:styleId="a0">
    <w:name w:val="Текст табл.с отступом"/>
    <w:basedOn w:val="a1"/>
    <w:uiPriority w:val="99"/>
    <w:rsid w:val="00F439CC"/>
    <w:pPr>
      <w:spacing w:before="120"/>
      <w:ind w:firstLine="709"/>
    </w:pPr>
  </w:style>
  <w:style w:type="paragraph" w:customStyle="1" w:styleId="a2">
    <w:name w:val="краткое содержание"/>
    <w:basedOn w:val="Normal"/>
    <w:next w:val="Normal"/>
    <w:uiPriority w:val="99"/>
    <w:rsid w:val="00F439CC"/>
    <w:pPr>
      <w:keepNext/>
      <w:keepLines/>
      <w:spacing w:after="480"/>
      <w:ind w:right="5103"/>
      <w:jc w:val="both"/>
    </w:pPr>
    <w:rPr>
      <w:sz w:val="28"/>
      <w:szCs w:val="28"/>
    </w:rPr>
  </w:style>
  <w:style w:type="paragraph" w:customStyle="1" w:styleId="1">
    <w:name w:val="НК1"/>
    <w:basedOn w:val="Footer"/>
    <w:uiPriority w:val="99"/>
    <w:rsid w:val="00F439CC"/>
    <w:pPr>
      <w:spacing w:before="120"/>
    </w:pPr>
    <w:rPr>
      <w:sz w:val="16"/>
      <w:szCs w:val="16"/>
    </w:rPr>
  </w:style>
  <w:style w:type="paragraph" w:styleId="Signature">
    <w:name w:val="Signature"/>
    <w:basedOn w:val="Normal"/>
    <w:link w:val="SignatureChar"/>
    <w:uiPriority w:val="99"/>
    <w:rsid w:val="00F439CC"/>
    <w:pPr>
      <w:ind w:left="4252"/>
    </w:pPr>
    <w:rPr>
      <w:sz w:val="26"/>
      <w:szCs w:val="26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256D5"/>
    <w:rPr>
      <w:sz w:val="20"/>
      <w:szCs w:val="20"/>
    </w:rPr>
  </w:style>
  <w:style w:type="paragraph" w:customStyle="1" w:styleId="a3">
    <w:name w:val="строка с номером бланка"/>
    <w:basedOn w:val="Normal"/>
    <w:uiPriority w:val="99"/>
    <w:rsid w:val="00F439CC"/>
    <w:pPr>
      <w:framePr w:w="4491" w:h="3169" w:hSpace="142" w:wrap="auto" w:vAnchor="text" w:hAnchor="page" w:x="1727" w:y="20"/>
      <w:spacing w:before="240"/>
      <w:jc w:val="center"/>
    </w:pPr>
    <w:rPr>
      <w:noProof/>
    </w:rPr>
  </w:style>
  <w:style w:type="paragraph" w:styleId="FootnoteText">
    <w:name w:val="footnote text"/>
    <w:basedOn w:val="Normal"/>
    <w:link w:val="FootnoteTextChar"/>
    <w:uiPriority w:val="99"/>
    <w:semiHidden/>
    <w:rsid w:val="00F439CC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56D5"/>
    <w:rPr>
      <w:sz w:val="20"/>
      <w:szCs w:val="20"/>
    </w:rPr>
  </w:style>
  <w:style w:type="paragraph" w:customStyle="1" w:styleId="10">
    <w:name w:val="ВК1"/>
    <w:basedOn w:val="Header"/>
    <w:uiPriority w:val="99"/>
    <w:rsid w:val="00F439CC"/>
    <w:pPr>
      <w:tabs>
        <w:tab w:val="clear" w:pos="9406"/>
        <w:tab w:val="right" w:pos="9214"/>
      </w:tabs>
      <w:ind w:right="1418"/>
      <w:jc w:val="center"/>
    </w:pPr>
    <w:rPr>
      <w:b/>
      <w:bCs/>
      <w:sz w:val="26"/>
      <w:szCs w:val="26"/>
    </w:rPr>
  </w:style>
  <w:style w:type="paragraph" w:styleId="PlainText">
    <w:name w:val="Plain Text"/>
    <w:basedOn w:val="Normal"/>
    <w:link w:val="PlainTextChar"/>
    <w:uiPriority w:val="99"/>
    <w:rsid w:val="00F439CC"/>
    <w:pPr>
      <w:spacing w:after="120"/>
      <w:ind w:firstLine="851"/>
      <w:jc w:val="both"/>
    </w:pPr>
    <w:rPr>
      <w:sz w:val="26"/>
      <w:szCs w:val="26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256D5"/>
    <w:rPr>
      <w:rFonts w:ascii="Courier New" w:hAnsi="Courier New" w:cs="Courier New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F439CC"/>
    <w:pPr>
      <w:spacing w:before="120" w:after="120"/>
    </w:pPr>
    <w:rPr>
      <w:b/>
      <w:bCs/>
    </w:rPr>
  </w:style>
  <w:style w:type="paragraph" w:customStyle="1" w:styleId="a4">
    <w:name w:val="По центру"/>
    <w:basedOn w:val="Normal"/>
    <w:uiPriority w:val="99"/>
    <w:rsid w:val="00F439CC"/>
    <w:pPr>
      <w:keepNext/>
      <w:keepLines/>
      <w:spacing w:before="240" w:after="240"/>
      <w:jc w:val="center"/>
    </w:pPr>
    <w:rPr>
      <w:b/>
      <w:bCs/>
      <w:sz w:val="28"/>
      <w:szCs w:val="28"/>
    </w:rPr>
  </w:style>
  <w:style w:type="paragraph" w:customStyle="1" w:styleId="2">
    <w:name w:val="Подпись2"/>
    <w:basedOn w:val="Normal"/>
    <w:uiPriority w:val="99"/>
    <w:rsid w:val="00F439CC"/>
    <w:pPr>
      <w:suppressAutoHyphens/>
      <w:spacing w:before="480" w:after="480"/>
    </w:pPr>
    <w:rPr>
      <w:sz w:val="28"/>
      <w:szCs w:val="28"/>
    </w:rPr>
  </w:style>
  <w:style w:type="paragraph" w:customStyle="1" w:styleId="11">
    <w:name w:val="Подпись1"/>
    <w:basedOn w:val="2"/>
    <w:uiPriority w:val="99"/>
    <w:rsid w:val="00F439CC"/>
    <w:pPr>
      <w:jc w:val="right"/>
    </w:pPr>
  </w:style>
  <w:style w:type="paragraph" w:customStyle="1" w:styleId="1c">
    <w:name w:val="Абзац1 c отступом"/>
    <w:basedOn w:val="a"/>
    <w:uiPriority w:val="99"/>
    <w:rsid w:val="00F439CC"/>
    <w:pPr>
      <w:spacing w:after="60" w:line="360" w:lineRule="exact"/>
      <w:ind w:left="0" w:firstLine="709"/>
      <w:jc w:val="both"/>
    </w:pPr>
    <w:rPr>
      <w:sz w:val="28"/>
      <w:szCs w:val="28"/>
    </w:rPr>
  </w:style>
  <w:style w:type="paragraph" w:customStyle="1" w:styleId="a5">
    <w:name w:val="разослать"/>
    <w:basedOn w:val="PlainText"/>
    <w:uiPriority w:val="99"/>
    <w:rsid w:val="00F439CC"/>
    <w:pPr>
      <w:spacing w:after="160"/>
      <w:ind w:left="1418" w:hanging="1418"/>
    </w:pPr>
    <w:rPr>
      <w:sz w:val="28"/>
      <w:szCs w:val="28"/>
    </w:rPr>
  </w:style>
  <w:style w:type="paragraph" w:customStyle="1" w:styleId="a6">
    <w:name w:val="Утверждено"/>
    <w:basedOn w:val="1c"/>
    <w:uiPriority w:val="99"/>
    <w:rsid w:val="00F439CC"/>
    <w:pPr>
      <w:keepNext/>
      <w:keepLines/>
      <w:tabs>
        <w:tab w:val="left" w:pos="5387"/>
      </w:tabs>
      <w:spacing w:after="120"/>
      <w:ind w:left="5103" w:firstLine="0"/>
    </w:pPr>
  </w:style>
  <w:style w:type="paragraph" w:customStyle="1" w:styleId="a7">
    <w:name w:val="Приложение"/>
    <w:basedOn w:val="1c"/>
    <w:uiPriority w:val="99"/>
    <w:rsid w:val="00F439CC"/>
    <w:pPr>
      <w:ind w:firstLine="4678"/>
    </w:pPr>
  </w:style>
  <w:style w:type="paragraph" w:customStyle="1" w:styleId="a8">
    <w:name w:val="Крат.сод. полож."/>
    <w:aliases w:val="и т.д."/>
    <w:basedOn w:val="a4"/>
    <w:uiPriority w:val="99"/>
    <w:rsid w:val="00F439CC"/>
    <w:pPr>
      <w:spacing w:before="0" w:after="0"/>
    </w:pPr>
    <w:rPr>
      <w:sz w:val="32"/>
      <w:szCs w:val="32"/>
    </w:rPr>
  </w:style>
  <w:style w:type="paragraph" w:customStyle="1" w:styleId="12">
    <w:name w:val="Стиль1"/>
    <w:basedOn w:val="a4"/>
    <w:uiPriority w:val="99"/>
    <w:rsid w:val="00F439CC"/>
    <w:pPr>
      <w:spacing w:before="0" w:after="0"/>
    </w:pPr>
    <w:rPr>
      <w:sz w:val="32"/>
      <w:szCs w:val="32"/>
    </w:rPr>
  </w:style>
  <w:style w:type="paragraph" w:customStyle="1" w:styleId="a9">
    <w:name w:val="Наименование документа"/>
    <w:basedOn w:val="a4"/>
    <w:uiPriority w:val="99"/>
    <w:rsid w:val="00F439CC"/>
    <w:pPr>
      <w:spacing w:before="720" w:after="120"/>
    </w:pPr>
    <w:rPr>
      <w:spacing w:val="140"/>
      <w:sz w:val="32"/>
      <w:szCs w:val="32"/>
    </w:rPr>
  </w:style>
  <w:style w:type="paragraph" w:customStyle="1" w:styleId="aa">
    <w:name w:val="Наименование раздела"/>
    <w:basedOn w:val="a4"/>
    <w:uiPriority w:val="99"/>
    <w:rsid w:val="00F439CC"/>
    <w:pPr>
      <w:keepLines w:val="0"/>
      <w:suppressAutoHyphens/>
      <w:spacing w:before="360"/>
      <w:ind w:left="709" w:right="709"/>
    </w:pPr>
  </w:style>
  <w:style w:type="paragraph" w:customStyle="1" w:styleId="20">
    <w:name w:val="Стиль2"/>
    <w:basedOn w:val="2"/>
    <w:uiPriority w:val="99"/>
    <w:rsid w:val="00F439CC"/>
    <w:pPr>
      <w:jc w:val="both"/>
    </w:pPr>
  </w:style>
  <w:style w:type="paragraph" w:customStyle="1" w:styleId="a1">
    <w:name w:val="Текст табличный"/>
    <w:basedOn w:val="2"/>
    <w:uiPriority w:val="99"/>
    <w:rsid w:val="00F439CC"/>
    <w:pPr>
      <w:spacing w:before="0" w:after="0"/>
    </w:pPr>
  </w:style>
  <w:style w:type="paragraph" w:customStyle="1" w:styleId="ab">
    <w:name w:val="Визы"/>
    <w:basedOn w:val="a1"/>
    <w:uiPriority w:val="99"/>
    <w:rsid w:val="00F439CC"/>
  </w:style>
  <w:style w:type="character" w:styleId="FootnoteReference">
    <w:name w:val="footnote reference"/>
    <w:basedOn w:val="DefaultParagraphFont"/>
    <w:uiPriority w:val="99"/>
    <w:semiHidden/>
    <w:rsid w:val="00F439CC"/>
    <w:rPr>
      <w:vertAlign w:val="superscript"/>
    </w:rPr>
  </w:style>
  <w:style w:type="paragraph" w:customStyle="1" w:styleId="21">
    <w:name w:val="Текст2"/>
    <w:basedOn w:val="PlainText"/>
    <w:uiPriority w:val="99"/>
    <w:rsid w:val="00F439CC"/>
    <w:pPr>
      <w:tabs>
        <w:tab w:val="left" w:pos="709"/>
      </w:tabs>
      <w:spacing w:after="160"/>
      <w:ind w:firstLine="709"/>
    </w:pPr>
  </w:style>
  <w:style w:type="paragraph" w:customStyle="1" w:styleId="13">
    <w:name w:val="абзац1 для образца"/>
    <w:basedOn w:val="1c"/>
    <w:uiPriority w:val="99"/>
    <w:rsid w:val="00F439CC"/>
    <w:pPr>
      <w:ind w:left="1559" w:right="1134"/>
    </w:pPr>
  </w:style>
  <w:style w:type="paragraph" w:customStyle="1" w:styleId="3">
    <w:name w:val="Стиль3"/>
    <w:basedOn w:val="1c"/>
    <w:uiPriority w:val="99"/>
    <w:rsid w:val="00F439CC"/>
    <w:pPr>
      <w:ind w:left="1701"/>
    </w:pPr>
  </w:style>
  <w:style w:type="paragraph" w:customStyle="1" w:styleId="ac">
    <w:name w:val="Заголовок утв.док."/>
    <w:aliases w:val="прилож."/>
    <w:basedOn w:val="a8"/>
    <w:uiPriority w:val="99"/>
    <w:rsid w:val="00F439CC"/>
    <w:pPr>
      <w:spacing w:before="960" w:after="120"/>
    </w:pPr>
    <w:rPr>
      <w:noProof/>
      <w:sz w:val="20"/>
      <w:szCs w:val="20"/>
    </w:rPr>
  </w:style>
  <w:style w:type="paragraph" w:customStyle="1" w:styleId="ad">
    <w:name w:val="Последняя строка абзаца"/>
    <w:basedOn w:val="1c"/>
    <w:uiPriority w:val="99"/>
    <w:rsid w:val="00F439CC"/>
    <w:pPr>
      <w:jc w:val="left"/>
    </w:pPr>
  </w:style>
  <w:style w:type="paragraph" w:customStyle="1" w:styleId="ae">
    <w:name w:val="Первая строка заголовка"/>
    <w:basedOn w:val="ac"/>
    <w:uiPriority w:val="99"/>
    <w:rsid w:val="00F439CC"/>
    <w:rPr>
      <w:sz w:val="32"/>
      <w:szCs w:val="32"/>
    </w:rPr>
  </w:style>
  <w:style w:type="paragraph" w:customStyle="1" w:styleId="af">
    <w:name w:val="остальные строки заголовка"/>
    <w:basedOn w:val="Normal"/>
    <w:uiPriority w:val="99"/>
    <w:rsid w:val="00F439CC"/>
    <w:pPr>
      <w:keepNext/>
      <w:keepLines/>
      <w:spacing w:after="480"/>
      <w:ind w:left="851" w:right="851"/>
      <w:jc w:val="center"/>
    </w:pPr>
    <w:rPr>
      <w:b/>
      <w:bCs/>
      <w:noProof/>
      <w:sz w:val="28"/>
      <w:szCs w:val="28"/>
    </w:rPr>
  </w:style>
  <w:style w:type="paragraph" w:customStyle="1" w:styleId="14">
    <w:name w:val="НК1 на обороте"/>
    <w:basedOn w:val="1"/>
    <w:uiPriority w:val="99"/>
    <w:rsid w:val="00F439CC"/>
  </w:style>
  <w:style w:type="paragraph" w:customStyle="1" w:styleId="af0">
    <w:name w:val="Черта в конце текста"/>
    <w:basedOn w:val="Signature"/>
    <w:uiPriority w:val="99"/>
    <w:rsid w:val="00F439CC"/>
    <w:pPr>
      <w:spacing w:before="480"/>
      <w:ind w:left="4253"/>
    </w:pPr>
  </w:style>
  <w:style w:type="paragraph" w:customStyle="1" w:styleId="22">
    <w:name w:val="ВК2 для бл.нем.культ.центра"/>
    <w:basedOn w:val="Header"/>
    <w:uiPriority w:val="99"/>
    <w:rsid w:val="00F439CC"/>
  </w:style>
  <w:style w:type="paragraph" w:customStyle="1" w:styleId="4">
    <w:name w:val="Стиль4"/>
    <w:basedOn w:val="BodyText"/>
    <w:uiPriority w:val="99"/>
    <w:rsid w:val="00F439CC"/>
    <w:pPr>
      <w:framePr w:w="4536" w:h="3170" w:wrap="auto" w:vAnchor="page" w:hAnchor="page" w:x="1560" w:y="1498"/>
      <w:spacing w:before="60" w:after="60" w:line="180" w:lineRule="exact"/>
      <w:jc w:val="center"/>
    </w:pPr>
    <w:rPr>
      <w:color w:val="000000"/>
      <w:sz w:val="18"/>
      <w:szCs w:val="18"/>
    </w:rPr>
  </w:style>
  <w:style w:type="paragraph" w:customStyle="1" w:styleId="15">
    <w:name w:val="Абзац1 без отступа"/>
    <w:basedOn w:val="1c"/>
    <w:uiPriority w:val="99"/>
    <w:rsid w:val="00F439CC"/>
    <w:pPr>
      <w:ind w:firstLine="0"/>
    </w:pPr>
  </w:style>
  <w:style w:type="paragraph" w:customStyle="1" w:styleId="16">
    <w:name w:val="Абзац1 с отступом"/>
    <w:basedOn w:val="Normal"/>
    <w:uiPriority w:val="99"/>
    <w:rsid w:val="00F439CC"/>
    <w:pPr>
      <w:spacing w:after="60" w:line="360" w:lineRule="auto"/>
      <w:ind w:firstLine="709"/>
      <w:jc w:val="both"/>
    </w:pPr>
    <w:rPr>
      <w:sz w:val="28"/>
      <w:szCs w:val="28"/>
    </w:rPr>
  </w:style>
  <w:style w:type="paragraph" w:customStyle="1" w:styleId="af1">
    <w:name w:val="Обращение в письме"/>
    <w:basedOn w:val="aa"/>
    <w:uiPriority w:val="99"/>
    <w:rsid w:val="00F439CC"/>
  </w:style>
  <w:style w:type="paragraph" w:customStyle="1" w:styleId="30">
    <w:name w:val="3 интервала"/>
    <w:basedOn w:val="a4"/>
    <w:uiPriority w:val="99"/>
    <w:rsid w:val="00F439CC"/>
    <w:pPr>
      <w:spacing w:before="0" w:after="480"/>
      <w:jc w:val="left"/>
    </w:pPr>
  </w:style>
  <w:style w:type="paragraph" w:styleId="BodyText">
    <w:name w:val="Body Text"/>
    <w:basedOn w:val="Normal"/>
    <w:link w:val="BodyTextChar"/>
    <w:uiPriority w:val="99"/>
    <w:rsid w:val="00F439C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256D5"/>
    <w:rPr>
      <w:sz w:val="20"/>
      <w:szCs w:val="20"/>
    </w:rPr>
  </w:style>
  <w:style w:type="paragraph" w:customStyle="1" w:styleId="af2">
    <w:name w:val="Бланк_адрес"/>
    <w:aliases w:val="тел."/>
    <w:basedOn w:val="Normal"/>
    <w:uiPriority w:val="99"/>
    <w:rsid w:val="00F439CC"/>
    <w:pPr>
      <w:framePr w:w="4536" w:h="3170" w:wrap="auto" w:vAnchor="page" w:hAnchor="page" w:x="1560" w:y="1498"/>
      <w:spacing w:line="180" w:lineRule="exact"/>
      <w:jc w:val="center"/>
    </w:pPr>
    <w:rPr>
      <w:color w:val="000000"/>
      <w:sz w:val="18"/>
      <w:szCs w:val="18"/>
    </w:rPr>
  </w:style>
  <w:style w:type="paragraph" w:customStyle="1" w:styleId="af3">
    <w:name w:val="адресат"/>
    <w:basedOn w:val="Normal"/>
    <w:uiPriority w:val="99"/>
    <w:rsid w:val="00F439CC"/>
    <w:pPr>
      <w:ind w:left="5387"/>
    </w:pPr>
    <w:rPr>
      <w:b/>
      <w:bCs/>
      <w:sz w:val="28"/>
      <w:szCs w:val="28"/>
    </w:rPr>
  </w:style>
  <w:style w:type="paragraph" w:customStyle="1" w:styleId="af4">
    <w:name w:val="Бланк_адрес.тел."/>
    <w:basedOn w:val="Normal"/>
    <w:uiPriority w:val="99"/>
    <w:rsid w:val="00F439CC"/>
    <w:pPr>
      <w:framePr w:w="4536" w:h="3170" w:wrap="auto" w:vAnchor="page" w:hAnchor="page" w:x="1560" w:y="1498"/>
      <w:widowControl w:val="0"/>
      <w:spacing w:line="180" w:lineRule="exact"/>
      <w:jc w:val="center"/>
    </w:pPr>
    <w:rPr>
      <w:color w:val="000000"/>
      <w:sz w:val="18"/>
      <w:szCs w:val="18"/>
    </w:rPr>
  </w:style>
  <w:style w:type="paragraph" w:customStyle="1" w:styleId="23">
    <w:name w:val="Текст табл.2"/>
    <w:basedOn w:val="a1"/>
    <w:uiPriority w:val="99"/>
    <w:rsid w:val="00F439CC"/>
    <w:pPr>
      <w:jc w:val="right"/>
    </w:pPr>
  </w:style>
  <w:style w:type="character" w:styleId="Hyperlink">
    <w:name w:val="Hyperlink"/>
    <w:basedOn w:val="DefaultParagraphFont"/>
    <w:uiPriority w:val="99"/>
    <w:rsid w:val="00F439C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F439CC"/>
    <w:rPr>
      <w:color w:val="800080"/>
      <w:u w:val="single"/>
    </w:rPr>
  </w:style>
  <w:style w:type="paragraph" w:styleId="BodyText3">
    <w:name w:val="Body Text 3"/>
    <w:basedOn w:val="Normal"/>
    <w:link w:val="BodyText3Char"/>
    <w:uiPriority w:val="99"/>
    <w:rsid w:val="006C17FB"/>
    <w:pPr>
      <w:spacing w:before="40" w:after="40"/>
      <w:jc w:val="center"/>
    </w:pPr>
    <w:rPr>
      <w:rFonts w:ascii="Arial" w:hAnsi="Arial" w:cs="Arial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256D5"/>
    <w:rPr>
      <w:sz w:val="16"/>
      <w:szCs w:val="16"/>
    </w:rPr>
  </w:style>
  <w:style w:type="table" w:styleId="TableGrid">
    <w:name w:val="Table Grid"/>
    <w:basedOn w:val="TableNormal"/>
    <w:uiPriority w:val="99"/>
    <w:rsid w:val="00603C3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8332D4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  <w:lang w:eastAsia="en-US"/>
    </w:rPr>
  </w:style>
  <w:style w:type="paragraph" w:styleId="NormalWeb">
    <w:name w:val="Normal (Web)"/>
    <w:basedOn w:val="Normal"/>
    <w:uiPriority w:val="99"/>
    <w:rsid w:val="008E06EF"/>
    <w:pPr>
      <w:spacing w:before="100" w:beforeAutospacing="1" w:after="100" w:afterAutospacing="1"/>
    </w:pPr>
    <w:rPr>
      <w:sz w:val="24"/>
      <w:szCs w:val="24"/>
    </w:rPr>
  </w:style>
  <w:style w:type="character" w:customStyle="1" w:styleId="af5">
    <w:name w:val="Основной текст_"/>
    <w:link w:val="24"/>
    <w:uiPriority w:val="99"/>
    <w:locked/>
    <w:rsid w:val="00971340"/>
    <w:rPr>
      <w:sz w:val="23"/>
      <w:szCs w:val="23"/>
      <w:shd w:val="clear" w:color="auto" w:fill="FFFFFF"/>
    </w:rPr>
  </w:style>
  <w:style w:type="paragraph" w:customStyle="1" w:styleId="24">
    <w:name w:val="Основной текст2"/>
    <w:basedOn w:val="Normal"/>
    <w:link w:val="af5"/>
    <w:uiPriority w:val="99"/>
    <w:rsid w:val="00971340"/>
    <w:pPr>
      <w:shd w:val="clear" w:color="auto" w:fill="FFFFFF"/>
      <w:spacing w:line="240" w:lineRule="atLeast"/>
    </w:pPr>
    <w:rPr>
      <w:sz w:val="23"/>
      <w:szCs w:val="2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73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833</Words>
  <Characters>4751</Characters>
  <Application>Microsoft Office Outlook</Application>
  <DocSecurity>0</DocSecurity>
  <Lines>0</Lines>
  <Paragraphs>0</Paragraphs>
  <ScaleCrop>false</ScaleCrop>
  <Company>Elcom Ltd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администрации области</dc:title>
  <dc:subject/>
  <dc:creator>Шиляева А.В., 38-11-26</dc:creator>
  <cp:keywords/>
  <dc:description>Шаблон для создания новых документов. Разработан Шиляевой А.В., тел. 38-11-55</dc:description>
  <cp:lastModifiedBy>kulik_eu</cp:lastModifiedBy>
  <cp:revision>2</cp:revision>
  <cp:lastPrinted>2017-03-28T12:48:00Z</cp:lastPrinted>
  <dcterms:created xsi:type="dcterms:W3CDTF">2017-03-29T05:43:00Z</dcterms:created>
  <dcterms:modified xsi:type="dcterms:W3CDTF">2017-03-29T05:43:00Z</dcterms:modified>
</cp:coreProperties>
</file>