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75" w:type="dxa"/>
        <w:jc w:val="center"/>
        <w:tblLook w:val="00A0"/>
      </w:tblPr>
      <w:tblGrid>
        <w:gridCol w:w="7087"/>
        <w:gridCol w:w="7088"/>
      </w:tblGrid>
      <w:tr w:rsidR="00210369" w:rsidRPr="00FA026E">
        <w:trPr>
          <w:jc w:val="center"/>
        </w:trPr>
        <w:tc>
          <w:tcPr>
            <w:tcW w:w="5341" w:type="dxa"/>
            <w:tcBorders>
              <w:left w:val="single" w:sz="24" w:space="0" w:color="548DD4"/>
            </w:tcBorders>
          </w:tcPr>
          <w:p w:rsidR="00210369" w:rsidRPr="00FA026E" w:rsidRDefault="00210369" w:rsidP="00FA026E">
            <w:pPr>
              <w:spacing w:after="0" w:line="240" w:lineRule="auto"/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26E"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  <w:t>Кировское региональное отделение</w:t>
            </w:r>
          </w:p>
          <w:p w:rsidR="00210369" w:rsidRPr="00FA026E" w:rsidRDefault="00210369" w:rsidP="00FA026E">
            <w:pPr>
              <w:spacing w:after="0" w:line="240" w:lineRule="auto"/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26E"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  <w:t>Общероссийской общественно-государственной</w:t>
            </w:r>
          </w:p>
          <w:p w:rsidR="00210369" w:rsidRPr="00FA026E" w:rsidRDefault="00210369" w:rsidP="00FA026E">
            <w:pPr>
              <w:spacing w:after="0" w:line="240" w:lineRule="auto"/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26E"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  <w:t>детско-юношеской организации «Российское</w:t>
            </w:r>
          </w:p>
          <w:p w:rsidR="00210369" w:rsidRPr="00FA026E" w:rsidRDefault="00210369" w:rsidP="00FA026E">
            <w:pPr>
              <w:spacing w:after="0" w:line="240" w:lineRule="auto"/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026E"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  <w:t>движение школьников»</w:t>
            </w:r>
          </w:p>
          <w:p w:rsidR="00210369" w:rsidRPr="00FA026E" w:rsidRDefault="00210369" w:rsidP="00FA026E">
            <w:pPr>
              <w:spacing w:after="0" w:line="240" w:lineRule="auto"/>
              <w:rPr>
                <w:rFonts w:ascii="Roboto Cn" w:hAnsi="Roboto Cn" w:cs="Roboto C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10369" w:rsidRPr="00FA026E" w:rsidRDefault="00210369" w:rsidP="00FA02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val="en-US" w:eastAsia="ru-RU"/>
              </w:rPr>
              <w:t>rms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eastAsia="ru-RU"/>
              </w:rPr>
              <w:t>.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val="en-US" w:eastAsia="ru-RU"/>
              </w:rPr>
              <w:t>kirov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eastAsia="ru-RU"/>
              </w:rPr>
              <w:t>@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val="en-US" w:eastAsia="ru-RU"/>
              </w:rPr>
              <w:t>mail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eastAsia="ru-RU"/>
              </w:rPr>
              <w:t>.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val="en-US" w:eastAsia="ru-RU"/>
              </w:rPr>
              <w:t>ru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val="en-US" w:eastAsia="ru-RU"/>
              </w:rPr>
              <w:t>www</w:t>
            </w:r>
            <w:r w:rsidRPr="00FA026E">
              <w:rPr>
                <w:rFonts w:ascii="Roboto Cn" w:hAnsi="Roboto Cn" w:cs="Roboto Cn"/>
                <w:color w:val="000000"/>
                <w:sz w:val="20"/>
                <w:szCs w:val="20"/>
                <w:lang w:eastAsia="ru-RU"/>
              </w:rPr>
              <w:t>.рдш.рф</w:t>
            </w:r>
          </w:p>
        </w:tc>
        <w:tc>
          <w:tcPr>
            <w:tcW w:w="5341" w:type="dxa"/>
          </w:tcPr>
          <w:p w:rsidR="00210369" w:rsidRPr="00FA026E" w:rsidRDefault="00210369" w:rsidP="00FA02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style="position:absolute;margin-left:98.95pt;margin-top:4.35pt;width:71.25pt;height:65.05pt;z-index:251658240;visibility:visible;mso-position-horizontal-relative:text;mso-position-vertical-relative:text">
                  <v:imagedata r:id="rId6" o:title="" cropbottom="16891f"/>
                </v:shape>
              </w:pict>
            </w:r>
          </w:p>
        </w:tc>
      </w:tr>
    </w:tbl>
    <w:p w:rsidR="00210369" w:rsidRPr="005D1D31" w:rsidRDefault="00210369" w:rsidP="0075633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0369" w:rsidRPr="005D1D31" w:rsidRDefault="00210369" w:rsidP="005D1D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КАЛЕНДАРЬ ДНЕЙ ЕД</w:t>
      </w:r>
      <w:r w:rsidRPr="005D1D31">
        <w:rPr>
          <w:rFonts w:ascii="Times New Roman" w:hAnsi="Times New Roman" w:cs="Times New Roman"/>
          <w:b/>
          <w:bCs/>
          <w:sz w:val="24"/>
          <w:szCs w:val="24"/>
        </w:rPr>
        <w:t>ИНЫХ ДЕЙСТВИЙ (РЕГИОНАЛЬНЫХ И ВСЕРОССИЙСКИХ)</w:t>
      </w:r>
    </w:p>
    <w:p w:rsidR="00210369" w:rsidRPr="005D1D31" w:rsidRDefault="00210369" w:rsidP="0075633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81"/>
        <w:gridCol w:w="878"/>
        <w:gridCol w:w="3436"/>
        <w:gridCol w:w="8080"/>
        <w:gridCol w:w="2039"/>
      </w:tblGrid>
      <w:tr w:rsidR="00210369" w:rsidRPr="00FA026E">
        <w:trPr>
          <w:trHeight w:val="397"/>
          <w:jc w:val="center"/>
        </w:trPr>
        <w:tc>
          <w:tcPr>
            <w:tcW w:w="1181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 w:val="restart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I Региональный Праздник Урожая юных садоводов Кировской области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B476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3-10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B4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  <w:p w:rsidR="00210369" w:rsidRPr="005D1D31" w:rsidRDefault="00210369" w:rsidP="00B4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B4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B476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 w:val="restart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5D1D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Российского движения школьников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 w:val="restart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6A11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6A11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6A11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народного единства</w:t>
            </w:r>
            <w:bookmarkStart w:id="0" w:name="_GoBack"/>
            <w:bookmarkEnd w:id="0"/>
          </w:p>
        </w:tc>
        <w:tc>
          <w:tcPr>
            <w:tcW w:w="2039" w:type="dxa"/>
            <w:vAlign w:val="center"/>
          </w:tcPr>
          <w:p w:rsidR="00210369" w:rsidRPr="005D1D31" w:rsidRDefault="00210369" w:rsidP="006A11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- гражданин России!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 w:val="restart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 Вятской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Военно-патриотическое направление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с увлечением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 w:val="restart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науки. Неделя научного творчества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Военно-патриотическое направление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сынов Отечества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 w:val="restart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Информационно-медийное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5D1D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деньдетского телевидения ирадиовещания.Неделя школьныхинформационно-медийныхцентров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13-19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профориентации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здоровой нации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 w:val="restart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старт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Военно-патриотическое направление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Знаем! Помним! Гордимся!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 w:val="restart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Merge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- дети XXI века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Гражданская активность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Семь + я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  <w:tr w:rsidR="00210369" w:rsidRPr="00FA026E">
        <w:trPr>
          <w:trHeight w:val="397"/>
          <w:jc w:val="center"/>
        </w:trPr>
        <w:tc>
          <w:tcPr>
            <w:tcW w:w="1181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878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36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развитие</w:t>
            </w:r>
          </w:p>
        </w:tc>
        <w:tc>
          <w:tcPr>
            <w:tcW w:w="8080" w:type="dxa"/>
            <w:vAlign w:val="center"/>
          </w:tcPr>
          <w:p w:rsidR="00210369" w:rsidRPr="005D1D31" w:rsidRDefault="00210369" w:rsidP="00E670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труда</w:t>
            </w:r>
          </w:p>
        </w:tc>
        <w:tc>
          <w:tcPr>
            <w:tcW w:w="2039" w:type="dxa"/>
            <w:vAlign w:val="center"/>
          </w:tcPr>
          <w:p w:rsidR="00210369" w:rsidRPr="005D1D31" w:rsidRDefault="00210369" w:rsidP="00490F7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1D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</w:t>
            </w:r>
          </w:p>
        </w:tc>
      </w:tr>
    </w:tbl>
    <w:p w:rsidR="00210369" w:rsidRPr="005D1D31" w:rsidRDefault="00210369" w:rsidP="0075633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10369" w:rsidRPr="005D1D31" w:rsidSect="00490F7C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369" w:rsidRDefault="00210369" w:rsidP="0071569B">
      <w:pPr>
        <w:spacing w:after="0" w:line="240" w:lineRule="auto"/>
      </w:pPr>
      <w:r>
        <w:separator/>
      </w:r>
    </w:p>
  </w:endnote>
  <w:endnote w:type="continuationSeparator" w:id="1">
    <w:p w:rsidR="00210369" w:rsidRDefault="00210369" w:rsidP="00715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369" w:rsidRDefault="0021036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369" w:rsidRDefault="00210369" w:rsidP="0071569B">
      <w:pPr>
        <w:spacing w:after="0" w:line="240" w:lineRule="auto"/>
      </w:pPr>
      <w:r>
        <w:separator/>
      </w:r>
    </w:p>
  </w:footnote>
  <w:footnote w:type="continuationSeparator" w:id="1">
    <w:p w:rsidR="00210369" w:rsidRDefault="00210369" w:rsidP="00715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369" w:rsidRDefault="0021036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B32"/>
    <w:rsid w:val="00152DE1"/>
    <w:rsid w:val="001D29C9"/>
    <w:rsid w:val="001E3F2B"/>
    <w:rsid w:val="001F3BB5"/>
    <w:rsid w:val="00210369"/>
    <w:rsid w:val="002A0F29"/>
    <w:rsid w:val="0048449F"/>
    <w:rsid w:val="00490F7C"/>
    <w:rsid w:val="005D1D31"/>
    <w:rsid w:val="00685B67"/>
    <w:rsid w:val="006A11BB"/>
    <w:rsid w:val="0071569B"/>
    <w:rsid w:val="00756332"/>
    <w:rsid w:val="007865DE"/>
    <w:rsid w:val="007A01D1"/>
    <w:rsid w:val="008F6FE2"/>
    <w:rsid w:val="00A10A37"/>
    <w:rsid w:val="00B476DC"/>
    <w:rsid w:val="00DA23EB"/>
    <w:rsid w:val="00E52B32"/>
    <w:rsid w:val="00E670B3"/>
    <w:rsid w:val="00FA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49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1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56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7156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56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15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71569B"/>
  </w:style>
  <w:style w:type="paragraph" w:styleId="Footer">
    <w:name w:val="footer"/>
    <w:basedOn w:val="Normal"/>
    <w:link w:val="FooterChar"/>
    <w:uiPriority w:val="99"/>
    <w:rsid w:val="007156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156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7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285</Words>
  <Characters>1627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Кировское региональное отделение</dc:title>
  <dc:subject/>
  <dc:creator>1</dc:creator>
  <cp:keywords/>
  <dc:description/>
  <cp:lastModifiedBy>kulik_eu</cp:lastModifiedBy>
  <cp:revision>3</cp:revision>
  <dcterms:created xsi:type="dcterms:W3CDTF">2016-10-18T07:23:00Z</dcterms:created>
  <dcterms:modified xsi:type="dcterms:W3CDTF">2016-10-18T07:33:00Z</dcterms:modified>
</cp:coreProperties>
</file>