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EB" w:rsidRDefault="001F5EEB" w:rsidP="001B7C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Список победителей </w:t>
      </w:r>
      <w:r w:rsidRPr="00F2153B">
        <w:rPr>
          <w:b/>
          <w:sz w:val="32"/>
          <w:szCs w:val="32"/>
        </w:rPr>
        <w:t>конкурса «Предприниматель года</w:t>
      </w:r>
      <w:r>
        <w:rPr>
          <w:b/>
          <w:sz w:val="32"/>
          <w:szCs w:val="32"/>
        </w:rPr>
        <w:t>-2017</w:t>
      </w:r>
      <w:r w:rsidRPr="00F2153B">
        <w:rPr>
          <w:b/>
          <w:sz w:val="32"/>
          <w:szCs w:val="32"/>
        </w:rPr>
        <w:t>»</w:t>
      </w:r>
    </w:p>
    <w:p w:rsidR="001F5EEB" w:rsidRDefault="001F5EEB" w:rsidP="00635ADF">
      <w:pPr>
        <w:ind w:firstLine="709"/>
        <w:jc w:val="both"/>
        <w:rPr>
          <w:sz w:val="28"/>
          <w:szCs w:val="28"/>
        </w:rPr>
      </w:pP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4425"/>
        <w:gridCol w:w="2386"/>
        <w:gridCol w:w="3196"/>
      </w:tblGrid>
      <w:tr w:rsidR="001F5EEB" w:rsidRPr="00C77825" w:rsidTr="00E86EE1">
        <w:trPr>
          <w:tblHeader/>
        </w:trPr>
        <w:tc>
          <w:tcPr>
            <w:tcW w:w="256" w:type="pct"/>
          </w:tcPr>
          <w:p w:rsidR="001F5EEB" w:rsidRDefault="001F5EEB" w:rsidP="00C77D45">
            <w:pPr>
              <w:jc w:val="center"/>
            </w:pPr>
            <w:r w:rsidRPr="002151DB">
              <w:t xml:space="preserve">№ </w:t>
            </w:r>
          </w:p>
          <w:p w:rsidR="001F5EEB" w:rsidRPr="002151DB" w:rsidRDefault="001F5EEB" w:rsidP="00F97F62">
            <w:pPr>
              <w:tabs>
                <w:tab w:val="left" w:pos="270"/>
              </w:tabs>
              <w:jc w:val="center"/>
            </w:pPr>
            <w:r w:rsidRPr="002151DB">
              <w:t>п/п</w:t>
            </w:r>
          </w:p>
        </w:tc>
        <w:tc>
          <w:tcPr>
            <w:tcW w:w="2098" w:type="pct"/>
          </w:tcPr>
          <w:p w:rsidR="001F5EEB" w:rsidRPr="002151DB" w:rsidRDefault="001F5EEB" w:rsidP="00C77D45">
            <w:pPr>
              <w:jc w:val="center"/>
            </w:pPr>
            <w:r w:rsidRPr="002151DB">
              <w:t>Наименование участника конкурса</w:t>
            </w:r>
          </w:p>
        </w:tc>
        <w:tc>
          <w:tcPr>
            <w:tcW w:w="1131" w:type="pct"/>
          </w:tcPr>
          <w:p w:rsidR="001F5EEB" w:rsidRPr="002151DB" w:rsidRDefault="001F5EEB" w:rsidP="00C77D45">
            <w:pPr>
              <w:jc w:val="center"/>
            </w:pPr>
            <w:r>
              <w:t>Муниципальный район</w:t>
            </w:r>
          </w:p>
        </w:tc>
        <w:tc>
          <w:tcPr>
            <w:tcW w:w="1516" w:type="pct"/>
          </w:tcPr>
          <w:p w:rsidR="001F5EEB" w:rsidRPr="002151DB" w:rsidRDefault="001F5EEB" w:rsidP="00C77D45">
            <w:pPr>
              <w:jc w:val="center"/>
            </w:pPr>
            <w:r w:rsidRPr="002151DB">
              <w:t>ФИО руководителя</w:t>
            </w:r>
          </w:p>
        </w:tc>
      </w:tr>
      <w:tr w:rsidR="001F5EEB" w:rsidRPr="00C77825" w:rsidTr="00E86EE1">
        <w:trPr>
          <w:tblHeader/>
        </w:trPr>
        <w:tc>
          <w:tcPr>
            <w:tcW w:w="5000" w:type="pct"/>
            <w:gridSpan w:val="4"/>
          </w:tcPr>
          <w:p w:rsidR="001F5EEB" w:rsidRPr="002151DB" w:rsidRDefault="001F5EEB" w:rsidP="00F97F62">
            <w:pPr>
              <w:jc w:val="center"/>
            </w:pPr>
            <w:r>
              <w:rPr>
                <w:b/>
                <w:color w:val="000000"/>
                <w:spacing w:val="2"/>
              </w:rPr>
              <w:t>«За эффективную предпринимательскую деятельность в сфере ма</w:t>
            </w:r>
            <w:r>
              <w:rPr>
                <w:b/>
                <w:color w:val="000000"/>
                <w:spacing w:val="-3"/>
              </w:rPr>
              <w:t>териального производства»</w:t>
            </w:r>
          </w:p>
        </w:tc>
      </w:tr>
      <w:tr w:rsidR="001F5EEB" w:rsidRPr="00055BB8" w:rsidTr="00E86EE1">
        <w:tc>
          <w:tcPr>
            <w:tcW w:w="256" w:type="pct"/>
          </w:tcPr>
          <w:p w:rsidR="001F5EEB" w:rsidRPr="002151DB" w:rsidRDefault="001F5EEB" w:rsidP="00F97F62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2098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 w:rsidRPr="002151DB">
              <w:rPr>
                <w:color w:val="000000"/>
              </w:rPr>
              <w:t>ООО «</w:t>
            </w:r>
            <w:r>
              <w:rPr>
                <w:color w:val="000000"/>
              </w:rPr>
              <w:t>НПТП «Хлебный лекарь»</w:t>
            </w:r>
          </w:p>
        </w:tc>
        <w:tc>
          <w:tcPr>
            <w:tcW w:w="1131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 w:rsidRPr="00DE7E45">
              <w:rPr>
                <w:color w:val="000000"/>
              </w:rPr>
              <w:t>г. Киров</w:t>
            </w:r>
          </w:p>
        </w:tc>
        <w:tc>
          <w:tcPr>
            <w:tcW w:w="1516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 w:rsidRPr="00DE7E45">
              <w:rPr>
                <w:color w:val="000000"/>
              </w:rPr>
              <w:t>Малков Андрей Владимирович</w:t>
            </w:r>
          </w:p>
        </w:tc>
      </w:tr>
      <w:tr w:rsidR="001F5EEB" w:rsidRPr="006B035B" w:rsidTr="00E86EE1">
        <w:tc>
          <w:tcPr>
            <w:tcW w:w="256" w:type="pct"/>
          </w:tcPr>
          <w:p w:rsidR="001F5EEB" w:rsidRPr="002151DB" w:rsidRDefault="001F5EEB" w:rsidP="00F97F62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2098" w:type="pct"/>
          </w:tcPr>
          <w:p w:rsidR="001F5EEB" w:rsidRPr="002151DB" w:rsidRDefault="001F5EEB" w:rsidP="00176998">
            <w:pPr>
              <w:rPr>
                <w:color w:val="000000"/>
              </w:rPr>
            </w:pPr>
            <w:r w:rsidRPr="00C449AF">
              <w:t xml:space="preserve">ИП Пермяков Сергей Владимирович </w:t>
            </w:r>
          </w:p>
        </w:tc>
        <w:tc>
          <w:tcPr>
            <w:tcW w:w="1131" w:type="pct"/>
          </w:tcPr>
          <w:p w:rsidR="001F5EEB" w:rsidRPr="002151DB" w:rsidRDefault="001F5EEB" w:rsidP="00476331">
            <w:pPr>
              <w:rPr>
                <w:color w:val="000000"/>
              </w:rPr>
            </w:pPr>
            <w:r>
              <w:rPr>
                <w:color w:val="000000"/>
              </w:rPr>
              <w:t>Уржумский район (г. Уржум)</w:t>
            </w:r>
          </w:p>
        </w:tc>
        <w:tc>
          <w:tcPr>
            <w:tcW w:w="1516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 w:rsidRPr="00671880">
              <w:rPr>
                <w:color w:val="000000"/>
              </w:rPr>
              <w:t>Пермяков Сергей Владимирович</w:t>
            </w:r>
          </w:p>
        </w:tc>
      </w:tr>
      <w:tr w:rsidR="001F5EEB" w:rsidRPr="00055BB8" w:rsidTr="00E86EE1">
        <w:tc>
          <w:tcPr>
            <w:tcW w:w="256" w:type="pct"/>
          </w:tcPr>
          <w:p w:rsidR="001F5EEB" w:rsidRPr="002151DB" w:rsidRDefault="001F5EEB" w:rsidP="00F97F62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2098" w:type="pct"/>
          </w:tcPr>
          <w:p w:rsidR="001F5EEB" w:rsidRPr="002151DB" w:rsidRDefault="001F5EEB" w:rsidP="00176998">
            <w:pPr>
              <w:rPr>
                <w:color w:val="000000"/>
              </w:rPr>
            </w:pPr>
            <w:r>
              <w:rPr>
                <w:color w:val="000000"/>
              </w:rPr>
              <w:t xml:space="preserve">ООО «Сорвижи-лес» </w:t>
            </w:r>
          </w:p>
        </w:tc>
        <w:tc>
          <w:tcPr>
            <w:tcW w:w="1131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>
              <w:rPr>
                <w:color w:val="000000"/>
              </w:rPr>
              <w:t>Арбажский район с. Сорвижи</w:t>
            </w:r>
          </w:p>
        </w:tc>
        <w:tc>
          <w:tcPr>
            <w:tcW w:w="1516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>
              <w:rPr>
                <w:color w:val="000000"/>
              </w:rPr>
              <w:t>Сластников Сергей Иванович</w:t>
            </w:r>
          </w:p>
        </w:tc>
      </w:tr>
      <w:tr w:rsidR="001F5EEB" w:rsidRPr="00055BB8" w:rsidTr="00E86EE1">
        <w:tc>
          <w:tcPr>
            <w:tcW w:w="256" w:type="pct"/>
          </w:tcPr>
          <w:p w:rsidR="001F5EEB" w:rsidRPr="002151DB" w:rsidRDefault="001F5EEB" w:rsidP="00F97F62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2098" w:type="pct"/>
          </w:tcPr>
          <w:p w:rsidR="001F5EEB" w:rsidRPr="002151DB" w:rsidRDefault="001F5EEB" w:rsidP="00176998">
            <w:pPr>
              <w:rPr>
                <w:color w:val="000000"/>
              </w:rPr>
            </w:pPr>
            <w:r>
              <w:rPr>
                <w:color w:val="000000"/>
              </w:rPr>
              <w:t xml:space="preserve">ООО «Хлеб» </w:t>
            </w:r>
          </w:p>
        </w:tc>
        <w:tc>
          <w:tcPr>
            <w:tcW w:w="1131" w:type="pct"/>
          </w:tcPr>
          <w:p w:rsidR="001F5EEB" w:rsidRPr="00671880" w:rsidRDefault="001F5EEB" w:rsidP="00C77D45">
            <w:pPr>
              <w:rPr>
                <w:color w:val="000000"/>
              </w:rPr>
            </w:pPr>
            <w:r w:rsidRPr="00176998">
              <w:rPr>
                <w:color w:val="000000"/>
              </w:rPr>
              <w:t xml:space="preserve">Тужинский район </w:t>
            </w:r>
            <w:r>
              <w:rPr>
                <w:color w:val="000000"/>
              </w:rPr>
              <w:t>п. Тужа</w:t>
            </w:r>
          </w:p>
        </w:tc>
        <w:tc>
          <w:tcPr>
            <w:tcW w:w="1516" w:type="pct"/>
          </w:tcPr>
          <w:p w:rsidR="001F5EEB" w:rsidRPr="00671880" w:rsidRDefault="001F5EEB" w:rsidP="00C77D45">
            <w:pPr>
              <w:rPr>
                <w:color w:val="000000"/>
              </w:rPr>
            </w:pPr>
            <w:r>
              <w:rPr>
                <w:color w:val="000000"/>
              </w:rPr>
              <w:t>Кислицина Людмила Юрьевна</w:t>
            </w:r>
          </w:p>
        </w:tc>
      </w:tr>
      <w:tr w:rsidR="001F5EEB" w:rsidRPr="00055BB8" w:rsidTr="00E86EE1">
        <w:tc>
          <w:tcPr>
            <w:tcW w:w="256" w:type="pct"/>
          </w:tcPr>
          <w:p w:rsidR="001F5EEB" w:rsidRPr="002151DB" w:rsidRDefault="001F5EEB" w:rsidP="00F97F62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2098" w:type="pct"/>
          </w:tcPr>
          <w:p w:rsidR="001F5EEB" w:rsidRPr="002151DB" w:rsidRDefault="001F5EEB" w:rsidP="00176998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Попенова Ольга Ивановна </w:t>
            </w:r>
          </w:p>
        </w:tc>
        <w:tc>
          <w:tcPr>
            <w:tcW w:w="1131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>
              <w:rPr>
                <w:color w:val="000000"/>
              </w:rPr>
              <w:t>Пижанский район пгт. Пижанка</w:t>
            </w:r>
          </w:p>
        </w:tc>
        <w:tc>
          <w:tcPr>
            <w:tcW w:w="1516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 w:rsidRPr="003B559F">
              <w:rPr>
                <w:color w:val="000000"/>
              </w:rPr>
              <w:t>Попенова Ольга Ивановна</w:t>
            </w:r>
          </w:p>
        </w:tc>
      </w:tr>
      <w:tr w:rsidR="001F5EEB" w:rsidRPr="00055BB8" w:rsidTr="00E86EE1">
        <w:tc>
          <w:tcPr>
            <w:tcW w:w="5000" w:type="pct"/>
            <w:gridSpan w:val="4"/>
          </w:tcPr>
          <w:p w:rsidR="001F5EEB" w:rsidRPr="00F97F62" w:rsidRDefault="001F5EEB" w:rsidP="00F97F62">
            <w:pPr>
              <w:pStyle w:val="ListParagraph"/>
              <w:tabs>
                <w:tab w:val="left" w:pos="284"/>
              </w:tabs>
              <w:ind w:left="0"/>
              <w:jc w:val="center"/>
              <w:rPr>
                <w:color w:val="000000"/>
              </w:rPr>
            </w:pPr>
            <w:r w:rsidRPr="00F97F62">
              <w:rPr>
                <w:b/>
              </w:rPr>
              <w:t>«За эффективную предпринимательскую деятельность в сфере торговли»</w:t>
            </w:r>
          </w:p>
        </w:tc>
      </w:tr>
      <w:tr w:rsidR="001F5EEB" w:rsidRPr="00C77825" w:rsidTr="00E86EE1">
        <w:trPr>
          <w:trHeight w:val="620"/>
        </w:trPr>
        <w:tc>
          <w:tcPr>
            <w:tcW w:w="256" w:type="pct"/>
          </w:tcPr>
          <w:p w:rsidR="001F5EEB" w:rsidRPr="002151DB" w:rsidRDefault="001F5EEB" w:rsidP="00F97F62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2098" w:type="pct"/>
          </w:tcPr>
          <w:p w:rsidR="001F5EEB" w:rsidRPr="002151DB" w:rsidRDefault="001F5EEB" w:rsidP="00176998">
            <w:pPr>
              <w:rPr>
                <w:color w:val="000000"/>
              </w:rPr>
            </w:pPr>
            <w:r>
              <w:rPr>
                <w:color w:val="000000"/>
              </w:rPr>
              <w:t xml:space="preserve">ООО «Уржум-молоко» </w:t>
            </w:r>
          </w:p>
        </w:tc>
        <w:tc>
          <w:tcPr>
            <w:tcW w:w="1131" w:type="pct"/>
          </w:tcPr>
          <w:p w:rsidR="001F5EEB" w:rsidRPr="00CB3C02" w:rsidRDefault="001F5EEB" w:rsidP="00C77D45">
            <w:pPr>
              <w:rPr>
                <w:color w:val="000000"/>
              </w:rPr>
            </w:pPr>
            <w:r>
              <w:rPr>
                <w:color w:val="000000"/>
              </w:rPr>
              <w:t>Уржумский район г. Уржум</w:t>
            </w:r>
          </w:p>
        </w:tc>
        <w:tc>
          <w:tcPr>
            <w:tcW w:w="1516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 w:rsidRPr="003B559F">
              <w:rPr>
                <w:color w:val="000000"/>
              </w:rPr>
              <w:t>Домнин Анатолий Борисович</w:t>
            </w:r>
          </w:p>
        </w:tc>
      </w:tr>
      <w:tr w:rsidR="001F5EEB" w:rsidRPr="00C77825" w:rsidTr="00E86EE1">
        <w:tc>
          <w:tcPr>
            <w:tcW w:w="256" w:type="pct"/>
          </w:tcPr>
          <w:p w:rsidR="001F5EEB" w:rsidRPr="002151DB" w:rsidRDefault="001F5EEB" w:rsidP="00F97F62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2098" w:type="pct"/>
          </w:tcPr>
          <w:p w:rsidR="001F5EEB" w:rsidRPr="002151DB" w:rsidRDefault="001F5EEB" w:rsidP="00176998">
            <w:pPr>
              <w:rPr>
                <w:color w:val="000000"/>
              </w:rPr>
            </w:pPr>
            <w:r w:rsidRPr="00192929">
              <w:t xml:space="preserve">ИП Солоницына Елена Юрьевна </w:t>
            </w:r>
          </w:p>
        </w:tc>
        <w:tc>
          <w:tcPr>
            <w:tcW w:w="1131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>
              <w:rPr>
                <w:color w:val="000000"/>
              </w:rPr>
              <w:t>г.Киров</w:t>
            </w:r>
          </w:p>
        </w:tc>
        <w:tc>
          <w:tcPr>
            <w:tcW w:w="1516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 w:rsidRPr="003B559F">
              <w:rPr>
                <w:color w:val="000000"/>
              </w:rPr>
              <w:t>Солоницына Елена Юрьевна</w:t>
            </w:r>
          </w:p>
        </w:tc>
      </w:tr>
      <w:tr w:rsidR="001F5EEB" w:rsidRPr="00C77825" w:rsidTr="00E86EE1">
        <w:tc>
          <w:tcPr>
            <w:tcW w:w="5000" w:type="pct"/>
            <w:gridSpan w:val="4"/>
          </w:tcPr>
          <w:p w:rsidR="001F5EEB" w:rsidRPr="00F97F62" w:rsidRDefault="001F5EEB" w:rsidP="00F97F62">
            <w:pPr>
              <w:pStyle w:val="ListParagraph"/>
              <w:tabs>
                <w:tab w:val="left" w:pos="284"/>
              </w:tabs>
              <w:ind w:left="0"/>
              <w:jc w:val="center"/>
              <w:rPr>
                <w:color w:val="000000"/>
              </w:rPr>
            </w:pPr>
            <w:r w:rsidRPr="00F97F62">
              <w:rPr>
                <w:b/>
              </w:rPr>
              <w:t>«</w:t>
            </w:r>
            <w:r w:rsidRPr="00F97F62">
              <w:rPr>
                <w:b/>
                <w:color w:val="000000"/>
                <w:spacing w:val="1"/>
              </w:rPr>
              <w:t>Женщина – предприниматель года</w:t>
            </w:r>
            <w:r w:rsidRPr="00F97F62">
              <w:rPr>
                <w:b/>
              </w:rPr>
              <w:t>»</w:t>
            </w:r>
          </w:p>
        </w:tc>
      </w:tr>
      <w:tr w:rsidR="001F5EEB" w:rsidRPr="00F45A68" w:rsidTr="00E86EE1">
        <w:tc>
          <w:tcPr>
            <w:tcW w:w="256" w:type="pct"/>
          </w:tcPr>
          <w:p w:rsidR="001F5EEB" w:rsidRPr="002151DB" w:rsidRDefault="001F5EEB" w:rsidP="00F97F62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2098" w:type="pct"/>
          </w:tcPr>
          <w:p w:rsidR="001F5EEB" w:rsidRPr="002151DB" w:rsidRDefault="001F5EEB" w:rsidP="00176998">
            <w:pPr>
              <w:rPr>
                <w:color w:val="000000"/>
              </w:rPr>
            </w:pPr>
            <w:r w:rsidRPr="00796744">
              <w:t xml:space="preserve">ИП Суслова Елена Владимировна </w:t>
            </w:r>
          </w:p>
        </w:tc>
        <w:tc>
          <w:tcPr>
            <w:tcW w:w="1131" w:type="pct"/>
          </w:tcPr>
          <w:p w:rsidR="001F5EEB" w:rsidRDefault="001F5EEB" w:rsidP="00C77D45">
            <w:pPr>
              <w:rPr>
                <w:color w:val="000000"/>
              </w:rPr>
            </w:pPr>
            <w:r>
              <w:rPr>
                <w:color w:val="000000"/>
              </w:rPr>
              <w:t xml:space="preserve">Юрьянский район </w:t>
            </w:r>
          </w:p>
          <w:p w:rsidR="001F5EEB" w:rsidRPr="002151DB" w:rsidRDefault="001F5EEB" w:rsidP="00C77D45">
            <w:pPr>
              <w:rPr>
                <w:color w:val="000000"/>
              </w:rPr>
            </w:pPr>
            <w:r>
              <w:rPr>
                <w:color w:val="000000"/>
              </w:rPr>
              <w:t>д. Ивановщина</w:t>
            </w:r>
          </w:p>
        </w:tc>
        <w:tc>
          <w:tcPr>
            <w:tcW w:w="1516" w:type="pct"/>
          </w:tcPr>
          <w:p w:rsidR="001F5EEB" w:rsidRPr="00D14525" w:rsidRDefault="001F5EEB" w:rsidP="00C77D45">
            <w:pPr>
              <w:rPr>
                <w:color w:val="000000"/>
              </w:rPr>
            </w:pPr>
            <w:r>
              <w:rPr>
                <w:color w:val="000000"/>
              </w:rPr>
              <w:t>Суслова Елена Владимировна</w:t>
            </w:r>
          </w:p>
        </w:tc>
      </w:tr>
      <w:tr w:rsidR="001F5EEB" w:rsidRPr="00055BB8" w:rsidTr="00E86EE1">
        <w:tc>
          <w:tcPr>
            <w:tcW w:w="256" w:type="pct"/>
          </w:tcPr>
          <w:p w:rsidR="001F5EEB" w:rsidRPr="002151DB" w:rsidRDefault="001F5EEB" w:rsidP="00F97F62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2098" w:type="pct"/>
          </w:tcPr>
          <w:p w:rsidR="001F5EEB" w:rsidRPr="002151DB" w:rsidRDefault="001F5EEB" w:rsidP="00176998">
            <w:pPr>
              <w:rPr>
                <w:color w:val="000000"/>
              </w:rPr>
            </w:pPr>
            <w:r w:rsidRPr="002151DB">
              <w:rPr>
                <w:color w:val="000000"/>
              </w:rPr>
              <w:t xml:space="preserve">ООО «Фирма </w:t>
            </w:r>
            <w:r>
              <w:rPr>
                <w:color w:val="000000"/>
              </w:rPr>
              <w:t xml:space="preserve">ДоМакс» </w:t>
            </w:r>
          </w:p>
        </w:tc>
        <w:tc>
          <w:tcPr>
            <w:tcW w:w="1131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 w:rsidRPr="003B559F">
              <w:rPr>
                <w:color w:val="000000"/>
              </w:rPr>
              <w:t>г. Вятские Поляны</w:t>
            </w:r>
          </w:p>
        </w:tc>
        <w:tc>
          <w:tcPr>
            <w:tcW w:w="1516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 w:rsidRPr="003B559F">
              <w:rPr>
                <w:color w:val="000000"/>
              </w:rPr>
              <w:t>Сми</w:t>
            </w:r>
            <w:r>
              <w:rPr>
                <w:color w:val="000000"/>
              </w:rPr>
              <w:t>р</w:t>
            </w:r>
            <w:r w:rsidRPr="003B559F">
              <w:rPr>
                <w:color w:val="000000"/>
              </w:rPr>
              <w:t>нова Ольга Яковлевна</w:t>
            </w:r>
          </w:p>
        </w:tc>
      </w:tr>
      <w:tr w:rsidR="001F5EEB" w:rsidRPr="00055BB8" w:rsidTr="00E86EE1">
        <w:tc>
          <w:tcPr>
            <w:tcW w:w="5000" w:type="pct"/>
            <w:gridSpan w:val="4"/>
          </w:tcPr>
          <w:p w:rsidR="001F5EEB" w:rsidRPr="00F97F62" w:rsidRDefault="001F5EEB" w:rsidP="00F97F62">
            <w:pPr>
              <w:pStyle w:val="ListParagraph"/>
              <w:tabs>
                <w:tab w:val="left" w:pos="284"/>
              </w:tabs>
              <w:ind w:left="0"/>
              <w:jc w:val="center"/>
              <w:rPr>
                <w:color w:val="000000"/>
              </w:rPr>
            </w:pPr>
            <w:r w:rsidRPr="00F97F62">
              <w:rPr>
                <w:b/>
              </w:rPr>
              <w:t>«За эффективную предпринимательскую деятельность в сфере услуг»</w:t>
            </w:r>
          </w:p>
        </w:tc>
      </w:tr>
      <w:tr w:rsidR="001F5EEB" w:rsidRPr="00055BB8" w:rsidTr="00E86EE1">
        <w:tc>
          <w:tcPr>
            <w:tcW w:w="256" w:type="pct"/>
          </w:tcPr>
          <w:p w:rsidR="001F5EEB" w:rsidRPr="002151DB" w:rsidRDefault="001F5EEB" w:rsidP="00F97F62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2098" w:type="pct"/>
          </w:tcPr>
          <w:p w:rsidR="001F5EEB" w:rsidRPr="002151DB" w:rsidRDefault="001F5EEB" w:rsidP="00176998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Борняков Олег Леонидович </w:t>
            </w:r>
          </w:p>
        </w:tc>
        <w:tc>
          <w:tcPr>
            <w:tcW w:w="1131" w:type="pct"/>
          </w:tcPr>
          <w:p w:rsidR="001F5EEB" w:rsidRPr="00CB3C02" w:rsidRDefault="001F5EEB" w:rsidP="00C77D45">
            <w:pPr>
              <w:rPr>
                <w:color w:val="000000"/>
              </w:rPr>
            </w:pPr>
            <w:r>
              <w:rPr>
                <w:color w:val="000000"/>
              </w:rPr>
              <w:t>Уржумский район г. Уржум</w:t>
            </w:r>
          </w:p>
        </w:tc>
        <w:tc>
          <w:tcPr>
            <w:tcW w:w="1516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>
              <w:rPr>
                <w:color w:val="000000"/>
              </w:rPr>
              <w:t>Борняков Олег Леонидович</w:t>
            </w:r>
          </w:p>
        </w:tc>
      </w:tr>
      <w:tr w:rsidR="001F5EEB" w:rsidRPr="00671880" w:rsidTr="00E86EE1">
        <w:trPr>
          <w:trHeight w:val="158"/>
        </w:trPr>
        <w:tc>
          <w:tcPr>
            <w:tcW w:w="256" w:type="pct"/>
          </w:tcPr>
          <w:p w:rsidR="001F5EEB" w:rsidRPr="002151DB" w:rsidRDefault="001F5EEB" w:rsidP="00F97F62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2098" w:type="pct"/>
          </w:tcPr>
          <w:p w:rsidR="001F5EEB" w:rsidRPr="002151DB" w:rsidRDefault="001F5EEB" w:rsidP="00176998">
            <w:pPr>
              <w:rPr>
                <w:color w:val="000000"/>
              </w:rPr>
            </w:pPr>
            <w:r w:rsidRPr="00796744">
              <w:t xml:space="preserve">ИП Суслова Елена Владимировна </w:t>
            </w:r>
          </w:p>
        </w:tc>
        <w:tc>
          <w:tcPr>
            <w:tcW w:w="1131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>
              <w:rPr>
                <w:color w:val="000000"/>
              </w:rPr>
              <w:t xml:space="preserve">Юрьянский район </w:t>
            </w:r>
            <w:r w:rsidRPr="00DE7E45">
              <w:rPr>
                <w:color w:val="000000"/>
              </w:rPr>
              <w:t>д. Ивановщина</w:t>
            </w:r>
          </w:p>
        </w:tc>
        <w:tc>
          <w:tcPr>
            <w:tcW w:w="1516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 w:rsidRPr="00671880">
              <w:rPr>
                <w:color w:val="000000"/>
              </w:rPr>
              <w:t>Суслова Елена Владимировна</w:t>
            </w:r>
          </w:p>
        </w:tc>
      </w:tr>
      <w:tr w:rsidR="001F5EEB" w:rsidRPr="00055BB8" w:rsidTr="00E86EE1">
        <w:trPr>
          <w:trHeight w:val="158"/>
        </w:trPr>
        <w:tc>
          <w:tcPr>
            <w:tcW w:w="256" w:type="pct"/>
          </w:tcPr>
          <w:p w:rsidR="001F5EEB" w:rsidRPr="002151DB" w:rsidRDefault="001F5EEB" w:rsidP="00F97F62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2098" w:type="pct"/>
          </w:tcPr>
          <w:p w:rsidR="001F5EEB" w:rsidRPr="002151DB" w:rsidRDefault="001F5EEB" w:rsidP="00176998">
            <w:pPr>
              <w:rPr>
                <w:color w:val="000000"/>
              </w:rPr>
            </w:pPr>
            <w:r w:rsidRPr="002151DB">
              <w:rPr>
                <w:color w:val="000000"/>
              </w:rPr>
              <w:t xml:space="preserve">ООО «Фирма ДоМакс» </w:t>
            </w:r>
          </w:p>
        </w:tc>
        <w:tc>
          <w:tcPr>
            <w:tcW w:w="1131" w:type="pct"/>
          </w:tcPr>
          <w:p w:rsidR="001F5EEB" w:rsidRPr="00CB3C02" w:rsidRDefault="001F5EEB" w:rsidP="00C77D45">
            <w:pPr>
              <w:rPr>
                <w:color w:val="000000"/>
              </w:rPr>
            </w:pPr>
            <w:r>
              <w:rPr>
                <w:color w:val="000000"/>
              </w:rPr>
              <w:t>г. Вятские Поляны</w:t>
            </w:r>
          </w:p>
        </w:tc>
        <w:tc>
          <w:tcPr>
            <w:tcW w:w="1516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>
              <w:rPr>
                <w:color w:val="000000"/>
              </w:rPr>
              <w:t>Сминова Ольга Яковлевна</w:t>
            </w:r>
          </w:p>
        </w:tc>
      </w:tr>
      <w:tr w:rsidR="001F5EEB" w:rsidRPr="00055BB8" w:rsidTr="00E86EE1">
        <w:trPr>
          <w:trHeight w:val="158"/>
        </w:trPr>
        <w:tc>
          <w:tcPr>
            <w:tcW w:w="256" w:type="pct"/>
          </w:tcPr>
          <w:p w:rsidR="001F5EEB" w:rsidRPr="002151DB" w:rsidRDefault="001F5EEB" w:rsidP="00F97F62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2098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 w:rsidRPr="002151DB">
              <w:rPr>
                <w:color w:val="000000"/>
              </w:rPr>
              <w:t>ООО «</w:t>
            </w:r>
            <w:r>
              <w:rPr>
                <w:color w:val="000000"/>
              </w:rPr>
              <w:t xml:space="preserve">Белиссимо» </w:t>
            </w:r>
          </w:p>
        </w:tc>
        <w:tc>
          <w:tcPr>
            <w:tcW w:w="1131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>
              <w:rPr>
                <w:color w:val="000000"/>
              </w:rPr>
              <w:t>г. Киров</w:t>
            </w:r>
          </w:p>
        </w:tc>
        <w:tc>
          <w:tcPr>
            <w:tcW w:w="1516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>
              <w:rPr>
                <w:color w:val="000000"/>
              </w:rPr>
              <w:t>Корчемкин Иван Викторович</w:t>
            </w:r>
          </w:p>
        </w:tc>
      </w:tr>
      <w:tr w:rsidR="001F5EEB" w:rsidRPr="00055BB8" w:rsidTr="00E86EE1">
        <w:trPr>
          <w:trHeight w:val="158"/>
        </w:trPr>
        <w:tc>
          <w:tcPr>
            <w:tcW w:w="5000" w:type="pct"/>
            <w:gridSpan w:val="4"/>
          </w:tcPr>
          <w:p w:rsidR="001F5EEB" w:rsidRPr="00F97F62" w:rsidRDefault="001F5EEB" w:rsidP="00F97F62">
            <w:pPr>
              <w:pStyle w:val="ListParagraph"/>
              <w:tabs>
                <w:tab w:val="left" w:pos="284"/>
              </w:tabs>
              <w:ind w:left="0"/>
              <w:jc w:val="center"/>
              <w:rPr>
                <w:color w:val="000000"/>
              </w:rPr>
            </w:pPr>
            <w:r w:rsidRPr="00F97F62">
              <w:rPr>
                <w:b/>
                <w:color w:val="000000"/>
                <w:spacing w:val="1"/>
              </w:rPr>
              <w:t>«</w:t>
            </w:r>
            <w:r w:rsidRPr="00F97F62">
              <w:rPr>
                <w:b/>
              </w:rPr>
              <w:t>За эффективную предпринимательскую деятельность в сфере сельского хозяйства</w:t>
            </w:r>
            <w:r w:rsidRPr="00F97F62">
              <w:rPr>
                <w:b/>
                <w:color w:val="000000"/>
                <w:spacing w:val="-2"/>
              </w:rPr>
              <w:t>»</w:t>
            </w:r>
          </w:p>
        </w:tc>
      </w:tr>
      <w:tr w:rsidR="001F5EEB" w:rsidRPr="00055BB8" w:rsidTr="00E86EE1">
        <w:tc>
          <w:tcPr>
            <w:tcW w:w="256" w:type="pct"/>
          </w:tcPr>
          <w:p w:rsidR="001F5EEB" w:rsidRPr="002151DB" w:rsidRDefault="001F5EEB" w:rsidP="00F97F62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2098" w:type="pct"/>
          </w:tcPr>
          <w:p w:rsidR="001F5EEB" w:rsidRPr="002151DB" w:rsidRDefault="001F5EEB" w:rsidP="00176998">
            <w:pPr>
              <w:rPr>
                <w:color w:val="000000"/>
              </w:rPr>
            </w:pPr>
            <w:r>
              <w:rPr>
                <w:color w:val="000000"/>
              </w:rPr>
              <w:t>ООО «Андреевск</w:t>
            </w:r>
            <w:bookmarkStart w:id="0" w:name="_GoBack"/>
            <w:bookmarkEnd w:id="0"/>
            <w:r>
              <w:rPr>
                <w:color w:val="000000"/>
              </w:rPr>
              <w:t xml:space="preserve">ое» </w:t>
            </w:r>
          </w:p>
        </w:tc>
        <w:tc>
          <w:tcPr>
            <w:tcW w:w="1131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 w:rsidRPr="00176998">
              <w:rPr>
                <w:color w:val="000000"/>
              </w:rPr>
              <w:t xml:space="preserve">Уржумский </w:t>
            </w:r>
            <w:r>
              <w:rPr>
                <w:color w:val="000000"/>
              </w:rPr>
              <w:t>район п. Андреевский</w:t>
            </w:r>
          </w:p>
        </w:tc>
        <w:tc>
          <w:tcPr>
            <w:tcW w:w="1516" w:type="pct"/>
          </w:tcPr>
          <w:p w:rsidR="001F5EEB" w:rsidRPr="002151DB" w:rsidRDefault="001F5EEB" w:rsidP="006B035B">
            <w:pPr>
              <w:rPr>
                <w:color w:val="000000"/>
              </w:rPr>
            </w:pPr>
            <w:r>
              <w:rPr>
                <w:color w:val="000000"/>
              </w:rPr>
              <w:t>Попов Владимир Георгиевич</w:t>
            </w:r>
          </w:p>
        </w:tc>
      </w:tr>
      <w:tr w:rsidR="001F5EEB" w:rsidRPr="00055BB8" w:rsidTr="00E86EE1">
        <w:trPr>
          <w:trHeight w:val="283"/>
        </w:trPr>
        <w:tc>
          <w:tcPr>
            <w:tcW w:w="256" w:type="pct"/>
          </w:tcPr>
          <w:p w:rsidR="001F5EEB" w:rsidRPr="002151DB" w:rsidRDefault="001F5EEB" w:rsidP="00F97F62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2098" w:type="pct"/>
          </w:tcPr>
          <w:p w:rsidR="001F5EEB" w:rsidRPr="002151DB" w:rsidRDefault="001F5EEB" w:rsidP="00176998">
            <w:pPr>
              <w:rPr>
                <w:color w:val="000000"/>
              </w:rPr>
            </w:pPr>
            <w:r w:rsidRPr="00B85DB4">
              <w:t xml:space="preserve">ООО «Надежда – Хлеб НА» </w:t>
            </w:r>
          </w:p>
        </w:tc>
        <w:tc>
          <w:tcPr>
            <w:tcW w:w="1131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>
              <w:rPr>
                <w:color w:val="000000"/>
              </w:rPr>
              <w:t>Уржумский район д. Богданово</w:t>
            </w:r>
          </w:p>
        </w:tc>
        <w:tc>
          <w:tcPr>
            <w:tcW w:w="1516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>
              <w:rPr>
                <w:color w:val="000000"/>
              </w:rPr>
              <w:t>Копытов Александр Валентинович</w:t>
            </w:r>
          </w:p>
        </w:tc>
      </w:tr>
      <w:tr w:rsidR="001F5EEB" w:rsidRPr="00055BB8" w:rsidTr="00E86EE1">
        <w:trPr>
          <w:trHeight w:val="283"/>
        </w:trPr>
        <w:tc>
          <w:tcPr>
            <w:tcW w:w="5000" w:type="pct"/>
            <w:gridSpan w:val="4"/>
          </w:tcPr>
          <w:p w:rsidR="001F5EEB" w:rsidRPr="00F97F62" w:rsidRDefault="001F5EEB" w:rsidP="00F97F62">
            <w:pPr>
              <w:pStyle w:val="ListParagraph"/>
              <w:tabs>
                <w:tab w:val="left" w:pos="284"/>
              </w:tabs>
              <w:ind w:left="0"/>
              <w:jc w:val="center"/>
              <w:rPr>
                <w:color w:val="000000"/>
              </w:rPr>
            </w:pPr>
            <w:r w:rsidRPr="00F97F62">
              <w:rPr>
                <w:b/>
              </w:rPr>
              <w:t>«За внедрение передовых технологий и инновационных разработок»</w:t>
            </w:r>
          </w:p>
        </w:tc>
      </w:tr>
      <w:tr w:rsidR="001F5EEB" w:rsidRPr="00055BB8" w:rsidTr="00E86EE1">
        <w:trPr>
          <w:trHeight w:val="158"/>
        </w:trPr>
        <w:tc>
          <w:tcPr>
            <w:tcW w:w="256" w:type="pct"/>
          </w:tcPr>
          <w:p w:rsidR="001F5EEB" w:rsidRPr="002151DB" w:rsidRDefault="001F5EEB" w:rsidP="00F97F62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2098" w:type="pct"/>
          </w:tcPr>
          <w:p w:rsidR="001F5EEB" w:rsidRPr="002151DB" w:rsidRDefault="001F5EEB" w:rsidP="00C77D45">
            <w:r w:rsidRPr="002151DB">
              <w:rPr>
                <w:color w:val="000000"/>
              </w:rPr>
              <w:t>ООО «</w:t>
            </w:r>
            <w:r>
              <w:rPr>
                <w:color w:val="000000"/>
              </w:rPr>
              <w:t xml:space="preserve">НПТП «Хлебный лекарь» </w:t>
            </w:r>
          </w:p>
        </w:tc>
        <w:tc>
          <w:tcPr>
            <w:tcW w:w="1131" w:type="pct"/>
          </w:tcPr>
          <w:p w:rsidR="001F5EEB" w:rsidRPr="002151DB" w:rsidRDefault="001F5EEB" w:rsidP="00C77D45">
            <w:pPr>
              <w:rPr>
                <w:color w:val="000000"/>
              </w:rPr>
            </w:pPr>
            <w:r w:rsidRPr="00671880">
              <w:rPr>
                <w:color w:val="000000"/>
              </w:rPr>
              <w:t>г. Киров</w:t>
            </w:r>
          </w:p>
        </w:tc>
        <w:tc>
          <w:tcPr>
            <w:tcW w:w="1516" w:type="pct"/>
          </w:tcPr>
          <w:p w:rsidR="001F5EEB" w:rsidRPr="00671880" w:rsidRDefault="001F5EEB" w:rsidP="00C77D45">
            <w:pPr>
              <w:rPr>
                <w:color w:val="000000"/>
              </w:rPr>
            </w:pPr>
            <w:r>
              <w:rPr>
                <w:color w:val="000000"/>
              </w:rPr>
              <w:t>Малков Андрей Владимирович</w:t>
            </w:r>
          </w:p>
        </w:tc>
      </w:tr>
      <w:tr w:rsidR="001F5EEB" w:rsidRPr="00055BB8" w:rsidTr="00E86EE1">
        <w:trPr>
          <w:trHeight w:val="158"/>
        </w:trPr>
        <w:tc>
          <w:tcPr>
            <w:tcW w:w="5000" w:type="pct"/>
            <w:gridSpan w:val="4"/>
          </w:tcPr>
          <w:p w:rsidR="001F5EEB" w:rsidRPr="00F97F62" w:rsidRDefault="001F5EEB" w:rsidP="00F97F62">
            <w:pPr>
              <w:pStyle w:val="ListParagraph"/>
              <w:tabs>
                <w:tab w:val="left" w:pos="284"/>
              </w:tabs>
              <w:ind w:left="0"/>
              <w:jc w:val="center"/>
              <w:rPr>
                <w:color w:val="000000"/>
              </w:rPr>
            </w:pPr>
            <w:r w:rsidRPr="00F97F62">
              <w:rPr>
                <w:b/>
                <w:color w:val="000000"/>
                <w:spacing w:val="1"/>
              </w:rPr>
              <w:t>«</w:t>
            </w:r>
            <w:r w:rsidRPr="00F97F62">
              <w:rPr>
                <w:b/>
              </w:rPr>
              <w:t>Лучший молодой предприниматель года</w:t>
            </w:r>
            <w:r w:rsidRPr="00F97F62">
              <w:rPr>
                <w:b/>
                <w:color w:val="000000"/>
                <w:spacing w:val="-2"/>
              </w:rPr>
              <w:t>»</w:t>
            </w:r>
          </w:p>
        </w:tc>
      </w:tr>
      <w:tr w:rsidR="001F5EEB" w:rsidRPr="00055BB8" w:rsidTr="00E86EE1">
        <w:trPr>
          <w:trHeight w:val="158"/>
        </w:trPr>
        <w:tc>
          <w:tcPr>
            <w:tcW w:w="256" w:type="pct"/>
          </w:tcPr>
          <w:p w:rsidR="001F5EEB" w:rsidRPr="002151DB" w:rsidRDefault="001F5EEB" w:rsidP="00F97F62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2098" w:type="pct"/>
          </w:tcPr>
          <w:p w:rsidR="001F5EEB" w:rsidRPr="002151DB" w:rsidRDefault="001F5EEB" w:rsidP="00176998">
            <w:r>
              <w:t xml:space="preserve">ООО «Бизон-Т» </w:t>
            </w:r>
          </w:p>
        </w:tc>
        <w:tc>
          <w:tcPr>
            <w:tcW w:w="1131" w:type="pct"/>
          </w:tcPr>
          <w:p w:rsidR="001F5EEB" w:rsidRPr="00D14525" w:rsidRDefault="001F5EEB" w:rsidP="00C77D45">
            <w:r>
              <w:t>Слободской район д. Зониха</w:t>
            </w:r>
          </w:p>
        </w:tc>
        <w:tc>
          <w:tcPr>
            <w:tcW w:w="1516" w:type="pct"/>
          </w:tcPr>
          <w:p w:rsidR="001F5EEB" w:rsidRPr="002151DB" w:rsidRDefault="001F5EEB" w:rsidP="00C77D45">
            <w:r>
              <w:t>Ковтун Антон Андреевич</w:t>
            </w:r>
          </w:p>
        </w:tc>
      </w:tr>
      <w:tr w:rsidR="001F5EEB" w:rsidRPr="00055BB8" w:rsidTr="00E86EE1">
        <w:trPr>
          <w:trHeight w:val="158"/>
        </w:trPr>
        <w:tc>
          <w:tcPr>
            <w:tcW w:w="5000" w:type="pct"/>
            <w:gridSpan w:val="4"/>
          </w:tcPr>
          <w:p w:rsidR="001F5EEB" w:rsidRDefault="001F5EEB" w:rsidP="00F97F62">
            <w:pPr>
              <w:pStyle w:val="ListParagraph"/>
              <w:tabs>
                <w:tab w:val="left" w:pos="284"/>
              </w:tabs>
              <w:ind w:left="0"/>
              <w:jc w:val="center"/>
            </w:pPr>
            <w:r w:rsidRPr="00F97F62">
              <w:rPr>
                <w:b/>
              </w:rPr>
              <w:t>«Успешный старт»</w:t>
            </w:r>
          </w:p>
        </w:tc>
      </w:tr>
      <w:tr w:rsidR="001F5EEB" w:rsidRPr="00055BB8" w:rsidTr="00E86EE1">
        <w:trPr>
          <w:trHeight w:val="158"/>
        </w:trPr>
        <w:tc>
          <w:tcPr>
            <w:tcW w:w="256" w:type="pct"/>
          </w:tcPr>
          <w:p w:rsidR="001F5EEB" w:rsidRPr="002151DB" w:rsidRDefault="001F5EEB" w:rsidP="00F97F62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2098" w:type="pct"/>
          </w:tcPr>
          <w:p w:rsidR="001F5EEB" w:rsidRPr="003009C6" w:rsidRDefault="001F5EEB" w:rsidP="00176998">
            <w:pPr>
              <w:jc w:val="both"/>
              <w:rPr>
                <w:b/>
                <w:lang w:val="en-US"/>
              </w:rPr>
            </w:pPr>
            <w:r>
              <w:rPr>
                <w:color w:val="000000"/>
              </w:rPr>
              <w:t xml:space="preserve">ООО «Водоотведение» </w:t>
            </w:r>
          </w:p>
        </w:tc>
        <w:tc>
          <w:tcPr>
            <w:tcW w:w="1131" w:type="pct"/>
          </w:tcPr>
          <w:p w:rsidR="001F5EEB" w:rsidRPr="002151DB" w:rsidRDefault="001F5EEB" w:rsidP="008010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г.</w:t>
            </w:r>
            <w:r>
              <w:rPr>
                <w:color w:val="000000"/>
                <w:lang w:val="en-US"/>
              </w:rPr>
              <w:t xml:space="preserve"> </w:t>
            </w:r>
            <w:r w:rsidRPr="00DE7E45">
              <w:rPr>
                <w:color w:val="000000"/>
              </w:rPr>
              <w:t>Вятские Поляны</w:t>
            </w:r>
          </w:p>
        </w:tc>
        <w:tc>
          <w:tcPr>
            <w:tcW w:w="1516" w:type="pct"/>
          </w:tcPr>
          <w:p w:rsidR="001F5EEB" w:rsidRPr="00DE7E45" w:rsidRDefault="001F5EEB" w:rsidP="008010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Гладышев Сергей Михайлович</w:t>
            </w:r>
          </w:p>
        </w:tc>
      </w:tr>
    </w:tbl>
    <w:p w:rsidR="001F5EEB" w:rsidRPr="00DE7E45" w:rsidRDefault="001F5EEB" w:rsidP="001B7C9F">
      <w:pPr>
        <w:jc w:val="center"/>
        <w:rPr>
          <w:b/>
          <w:sz w:val="32"/>
          <w:szCs w:val="32"/>
          <w:lang w:val="en-US"/>
        </w:rPr>
      </w:pPr>
    </w:p>
    <w:sectPr w:rsidR="001F5EEB" w:rsidRPr="00DE7E45" w:rsidSect="002151DB">
      <w:pgSz w:w="11906" w:h="16838"/>
      <w:pgMar w:top="709" w:right="851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74739"/>
    <w:multiLevelType w:val="hybridMultilevel"/>
    <w:tmpl w:val="5024F8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E7559BA"/>
    <w:multiLevelType w:val="hybridMultilevel"/>
    <w:tmpl w:val="DDC8C3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8767B2E"/>
    <w:multiLevelType w:val="hybridMultilevel"/>
    <w:tmpl w:val="054EEF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842594E"/>
    <w:multiLevelType w:val="hybridMultilevel"/>
    <w:tmpl w:val="86F4E3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7C9F"/>
    <w:rsid w:val="00055BB8"/>
    <w:rsid w:val="000565E6"/>
    <w:rsid w:val="00112AFE"/>
    <w:rsid w:val="00112E40"/>
    <w:rsid w:val="001440EF"/>
    <w:rsid w:val="00176998"/>
    <w:rsid w:val="00192929"/>
    <w:rsid w:val="00193589"/>
    <w:rsid w:val="001A0EB6"/>
    <w:rsid w:val="001A7AEB"/>
    <w:rsid w:val="001B7C9F"/>
    <w:rsid w:val="001F5EEB"/>
    <w:rsid w:val="002151DB"/>
    <w:rsid w:val="0022015C"/>
    <w:rsid w:val="00250D6F"/>
    <w:rsid w:val="003009C6"/>
    <w:rsid w:val="003B559F"/>
    <w:rsid w:val="003B671B"/>
    <w:rsid w:val="00476331"/>
    <w:rsid w:val="004E410A"/>
    <w:rsid w:val="004F2EC2"/>
    <w:rsid w:val="00635ADF"/>
    <w:rsid w:val="00671880"/>
    <w:rsid w:val="006B035B"/>
    <w:rsid w:val="00796744"/>
    <w:rsid w:val="007B3E01"/>
    <w:rsid w:val="007E1104"/>
    <w:rsid w:val="0080101E"/>
    <w:rsid w:val="00860332"/>
    <w:rsid w:val="008764E0"/>
    <w:rsid w:val="008C5535"/>
    <w:rsid w:val="0093180A"/>
    <w:rsid w:val="00951C98"/>
    <w:rsid w:val="009D3471"/>
    <w:rsid w:val="00A656C8"/>
    <w:rsid w:val="00AB53E9"/>
    <w:rsid w:val="00B04AA6"/>
    <w:rsid w:val="00B71A7F"/>
    <w:rsid w:val="00B85DB4"/>
    <w:rsid w:val="00C449AF"/>
    <w:rsid w:val="00C46FC5"/>
    <w:rsid w:val="00C77825"/>
    <w:rsid w:val="00C77D45"/>
    <w:rsid w:val="00C81B2F"/>
    <w:rsid w:val="00C97769"/>
    <w:rsid w:val="00CB3C02"/>
    <w:rsid w:val="00D023CC"/>
    <w:rsid w:val="00D14525"/>
    <w:rsid w:val="00DE7E45"/>
    <w:rsid w:val="00E16048"/>
    <w:rsid w:val="00E53C73"/>
    <w:rsid w:val="00E86EE1"/>
    <w:rsid w:val="00F04E6F"/>
    <w:rsid w:val="00F2153B"/>
    <w:rsid w:val="00F45A68"/>
    <w:rsid w:val="00F631AD"/>
    <w:rsid w:val="00F843D6"/>
    <w:rsid w:val="00F97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C9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B7C9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B7C9F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1B7C9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B7C9F"/>
    <w:rPr>
      <w:rFonts w:ascii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1B7C9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1B7C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B7C9F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2151DB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6B035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285</Words>
  <Characters>1629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zyankin_vg</cp:lastModifiedBy>
  <cp:revision>5</cp:revision>
  <cp:lastPrinted>2017-05-11T12:34:00Z</cp:lastPrinted>
  <dcterms:created xsi:type="dcterms:W3CDTF">2017-05-22T09:46:00Z</dcterms:created>
  <dcterms:modified xsi:type="dcterms:W3CDTF">2017-05-25T06:39:00Z</dcterms:modified>
</cp:coreProperties>
</file>